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4042960"/>
        <w:docPartObj>
          <w:docPartGallery w:val="Cover Pages"/>
          <w:docPartUnique/>
        </w:docPartObj>
      </w:sdtPr>
      <w:sdtEndPr>
        <w:rPr>
          <w:rFonts w:asciiTheme="majorHAnsi" w:eastAsiaTheme="majorEastAsia" w:hAnsiTheme="majorHAnsi" w:cstheme="majorBidi"/>
          <w:color w:val="F3642C" w:themeColor="text2"/>
          <w:spacing w:val="5"/>
          <w:kern w:val="28"/>
          <w:sz w:val="96"/>
          <w:szCs w:val="56"/>
          <w14:ligatures w14:val="standardContextual"/>
          <w14:cntxtAlts/>
        </w:rPr>
      </w:sdtEndPr>
      <w:sdtContent>
        <w:p w:rsidR="00172D10" w:rsidRDefault="001C62C8">
          <w:r>
            <w:rPr>
              <w:noProof/>
            </w:rPr>
            <mc:AlternateContent>
              <mc:Choice Requires="wpg">
                <w:drawing>
                  <wp:anchor distT="0" distB="0" distL="114300" distR="114300" simplePos="0" relativeHeight="251658240" behindDoc="0" locked="0" layoutInCell="1" allowOverlap="1" wp14:anchorId="404AF38F" wp14:editId="166E801B">
                    <wp:simplePos x="0" y="0"/>
                    <wp:positionH relativeFrom="column">
                      <wp:posOffset>3434938</wp:posOffset>
                    </wp:positionH>
                    <wp:positionV relativeFrom="paragraph">
                      <wp:posOffset>-2814452</wp:posOffset>
                    </wp:positionV>
                    <wp:extent cx="4363142" cy="4778829"/>
                    <wp:effectExtent l="0" t="0" r="0" b="3175"/>
                    <wp:wrapNone/>
                    <wp:docPr id="27" name="Group 27" descr="Hexagonal shapes"/>
                    <wp:cNvGraphicFramePr/>
                    <a:graphic xmlns:a="http://schemas.openxmlformats.org/drawingml/2006/main">
                      <a:graphicData uri="http://schemas.microsoft.com/office/word/2010/wordprocessingGroup">
                        <wpg:wgp>
                          <wpg:cNvGrpSpPr/>
                          <wpg:grpSpPr>
                            <a:xfrm>
                              <a:off x="0" y="0"/>
                              <a:ext cx="4363142" cy="4778829"/>
                              <a:chOff x="0" y="0"/>
                              <a:chExt cx="4363142" cy="4778829"/>
                            </a:xfrm>
                          </wpg:grpSpPr>
                          <pic:pic xmlns:pic="http://schemas.openxmlformats.org/drawingml/2006/picture">
                            <pic:nvPicPr>
                              <pic:cNvPr id="13" name="Graphic 13" descr="hexagon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831272" y="0"/>
                                <a:ext cx="3531870" cy="4088130"/>
                              </a:xfrm>
                              <a:prstGeom prst="rect">
                                <a:avLst/>
                              </a:prstGeom>
                            </pic:spPr>
                          </pic:pic>
                          <pic:pic xmlns:pic="http://schemas.openxmlformats.org/drawingml/2006/picture">
                            <pic:nvPicPr>
                              <pic:cNvPr id="14" name="Graphic 14" descr="hexagon 2"/>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20633" y="1080655"/>
                                <a:ext cx="2771775" cy="3203575"/>
                              </a:xfrm>
                              <a:prstGeom prst="rect">
                                <a:avLst/>
                              </a:prstGeom>
                            </pic:spPr>
                          </pic:pic>
                          <pic:pic xmlns:pic="http://schemas.openxmlformats.org/drawingml/2006/picture">
                            <pic:nvPicPr>
                              <pic:cNvPr id="15" name="Graphic 15" descr="hexagon 4"/>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2256312"/>
                                <a:ext cx="1583055" cy="1832610"/>
                              </a:xfrm>
                              <a:prstGeom prst="rect">
                                <a:avLst/>
                              </a:prstGeom>
                            </pic:spPr>
                          </pic:pic>
                          <pic:pic xmlns:pic="http://schemas.openxmlformats.org/drawingml/2006/picture">
                            <pic:nvPicPr>
                              <pic:cNvPr id="16" name="Graphic 16" descr="hexagon 3"/>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2280062" y="2873829"/>
                                <a:ext cx="1647825" cy="1905000"/>
                              </a:xfrm>
                              <a:prstGeom prst="rect">
                                <a:avLst/>
                              </a:prstGeom>
                            </pic:spPr>
                          </pic:pic>
                        </wpg:wgp>
                      </a:graphicData>
                    </a:graphic>
                  </wp:anchor>
                </w:drawing>
              </mc:Choice>
              <mc:Fallback>
                <w:pict>
                  <v:group w14:anchorId="70DC1128" id="Group 27" o:spid="_x0000_s1026" alt="Hexagonal shapes" style="position:absolute;margin-left:270.45pt;margin-top:-221.6pt;width:343.55pt;height:376.3pt;z-index:251658240" coordsize="43631,4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hexagon 1" style="position:absolute;left:8312;width:35319;height:4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">
                      <v:imagedata r:id="rId15" o:title="hexagon 1"/>
                    </v:shape>
                    <v:shape id="Graphic 14" o:spid="_x0000_s1028" type="#_x0000_t75" alt="hexagon 2" style="position:absolute;left:3206;top:10806;width:27718;height:3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">
                      <v:imagedata r:id="rId16" o:title="hexagon 2"/>
                    </v:shape>
                    <v:shape id="Graphic 15" o:spid="_x0000_s1029" type="#_x0000_t75" alt="hexagon 4" style="position:absolute;top:22563;width:15830;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">
                      <v:imagedata r:id="rId17" o:title="hexagon 4"/>
                    </v:shape>
                    <v:shape id="Graphic 16" o:spid="_x0000_s1030" type="#_x0000_t75" alt="hexagon 3" style="position:absolute;left:22800;top:28738;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">
                      <v:imagedata r:id="rId18" o:title="hexagon 3"/>
                    </v:shape>
                  </v:group>
                </w:pict>
              </mc:Fallback>
            </mc:AlternateContent>
          </w:r>
        </w:p>
        <w:tbl>
          <w:tblPr>
            <w:tblStyle w:val="PlainTable4"/>
            <w:tblpPr w:leftFromText="180" w:rightFromText="180" w:vertAnchor="text" w:horzAnchor="margin" w:tblpXSpec="center" w:tblpY="3167"/>
            <w:tblW w:w="12256" w:type="dxa"/>
            <w:tblLook w:val="04A0" w:firstRow="1" w:lastRow="0" w:firstColumn="1" w:lastColumn="0" w:noHBand="0" w:noVBand="1"/>
          </w:tblPr>
          <w:tblGrid>
            <w:gridCol w:w="12256"/>
          </w:tblGrid>
          <w:tr w:rsidR="002A2E02" w:rsidTr="005D120C">
            <w:trPr>
              <w:cnfStyle w:val="100000000000" w:firstRow="1" w:lastRow="0" w:firstColumn="0" w:lastColumn="0" w:oddVBand="0" w:evenVBand="0" w:oddHBand="0"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12256" w:type="dxa"/>
              </w:tcPr>
              <w:p w:rsidR="002A2E02" w:rsidRDefault="002A2E02"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47F46DCE" wp14:editId="0725434B">
                          <wp:extent cx="7559040" cy="1569720"/>
                          <wp:effectExtent l="0" t="0" r="0" b="0"/>
                          <wp:docPr id="24" name="Text Box 24"/>
                          <wp:cNvGraphicFramePr/>
                          <a:graphic xmlns:a="http://schemas.openxmlformats.org/drawingml/2006/main">
                            <a:graphicData uri="http://schemas.microsoft.com/office/word/2010/wordprocessingShape">
                              <wps:wsp>
                                <wps:cNvSpPr txBox="1"/>
                                <wps:spPr>
                                  <a:xfrm>
                                    <a:off x="0" y="0"/>
                                    <a:ext cx="7559040" cy="156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Default="00E67EC9" w:rsidP="002A2E02">
                                      <w:pPr>
                                        <w:pStyle w:val="Style1"/>
                                        <w:rPr>
                                          <w:b/>
                                          <w:sz w:val="60"/>
                                          <w:szCs w:val="60"/>
                                        </w:rPr>
                                      </w:pPr>
                                      <w:r>
                                        <w:rPr>
                                          <w:b/>
                                          <w:sz w:val="60"/>
                                          <w:szCs w:val="60"/>
                                        </w:rPr>
                                        <w:t xml:space="preserve">Workbook – Core Working Group: </w:t>
                                      </w:r>
                                    </w:p>
                                    <w:p w:rsidR="00E67EC9" w:rsidRPr="008A25CD" w:rsidRDefault="00E67EC9" w:rsidP="002A2E02">
                                      <w:pPr>
                                        <w:pStyle w:val="Style1"/>
                                        <w:rPr>
                                          <w:b/>
                                          <w:sz w:val="60"/>
                                          <w:szCs w:val="60"/>
                                        </w:rPr>
                                      </w:pPr>
                                      <w:r>
                                        <w:rPr>
                                          <w:b/>
                                          <w:sz w:val="60"/>
                                          <w:szCs w:val="60"/>
                                        </w:rPr>
                                        <w:t>LEAD                                                   April 20,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F46DCE" id="_x0000_t202" coordsize="21600,21600" o:spt="202" path="m,l,21600r21600,l21600,xe">
                          <v:stroke joinstyle="miter"/>
                          <v:path gradientshapeok="t" o:connecttype="rect"/>
                        </v:shapetype>
                        <v:shape id="Text Box 24" o:spid="_x0000_s1026" type="#_x0000_t202" style="width:595.2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" filled="f" stroked="f">
                          <v:textbox>
                            <w:txbxContent>
                              <w:p w:rsidR="00E67EC9" w:rsidRDefault="00E67EC9" w:rsidP="002A2E02">
                                <w:pPr>
                                  <w:pStyle w:val="Style1"/>
                                  <w:rPr>
                                    <w:b/>
                                    <w:sz w:val="60"/>
                                    <w:szCs w:val="60"/>
                                  </w:rPr>
                                </w:pPr>
                                <w:r>
                                  <w:rPr>
                                    <w:b/>
                                    <w:sz w:val="60"/>
                                    <w:szCs w:val="60"/>
                                  </w:rPr>
                                  <w:t xml:space="preserve">Workbook – Core Working Group: </w:t>
                                </w:r>
                              </w:p>
                              <w:p w:rsidR="00E67EC9" w:rsidRPr="008A25CD" w:rsidRDefault="00E67EC9" w:rsidP="002A2E02">
                                <w:pPr>
                                  <w:pStyle w:val="Style1"/>
                                  <w:rPr>
                                    <w:b/>
                                    <w:sz w:val="60"/>
                                    <w:szCs w:val="60"/>
                                  </w:rPr>
                                </w:pPr>
                                <w:r>
                                  <w:rPr>
                                    <w:b/>
                                    <w:sz w:val="60"/>
                                    <w:szCs w:val="60"/>
                                  </w:rPr>
                                  <w:t>LEAD                                                   April 20, 2018</w:t>
                                </w:r>
                              </w:p>
                            </w:txbxContent>
                          </v:textbox>
                          <w10:anchorlock/>
                        </v:shape>
                      </w:pict>
                    </mc:Fallback>
                  </mc:AlternateContent>
                </w:r>
              </w:p>
            </w:tc>
          </w:tr>
          <w:tr w:rsidR="002A2E02" w:rsidTr="005D12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5D120C" w:rsidRDefault="00F40837" w:rsidP="005D120C">
                <w:pPr>
                  <w:tabs>
                    <w:tab w:val="left" w:pos="397"/>
                    <w:tab w:val="center" w:pos="5695"/>
                  </w:tabs>
                  <w:jc w:val="center"/>
                  <w:rPr>
                    <w:rFonts w:asciiTheme="majorHAnsi" w:eastAsiaTheme="majorEastAsia" w:hAnsiTheme="majorHAnsi" w:cstheme="majorBidi"/>
                    <w:color w:val="F3642C" w:themeColor="text2"/>
                    <w:spacing w:val="5"/>
                    <w:kern w:val="28"/>
                    <w:sz w:val="24"/>
                    <w:szCs w:val="24"/>
                    <w14:ligatures w14:val="standardContextual"/>
                    <w14:cntxtAlts/>
                  </w:rPr>
                </w:pPr>
                <w:r>
                  <w:rPr>
                    <w:noProof/>
                  </w:rPr>
                  <mc:AlternateContent>
                    <mc:Choice Requires="wps">
                      <w:drawing>
                        <wp:anchor distT="0" distB="0" distL="114300" distR="114300" simplePos="0" relativeHeight="251660288" behindDoc="0" locked="0" layoutInCell="1" allowOverlap="1" wp14:anchorId="28354668" wp14:editId="1EDAB8E8">
                          <wp:simplePos x="0" y="0"/>
                          <wp:positionH relativeFrom="column">
                            <wp:posOffset>1388745</wp:posOffset>
                          </wp:positionH>
                          <wp:positionV relativeFrom="paragraph">
                            <wp:posOffset>38735</wp:posOffset>
                          </wp:positionV>
                          <wp:extent cx="4831080" cy="45720"/>
                          <wp:effectExtent l="0" t="0" r="7620" b="0"/>
                          <wp:wrapNone/>
                          <wp:docPr id="18" name="Rectangle 18" title="Line"/>
                          <wp:cNvGraphicFramePr/>
                          <a:graphic xmlns:a="http://schemas.openxmlformats.org/drawingml/2006/main">
                            <a:graphicData uri="http://schemas.microsoft.com/office/word/2010/wordprocessingShape">
                              <wps:wsp>
                                <wps:cNvSpPr/>
                                <wps:spPr>
                                  <a:xfrm>
                                    <a:off x="0" y="0"/>
                                    <a:ext cx="4831080" cy="457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0CAD3" id="Rectangle 18" o:spid="_x0000_s1026" alt="Title: Line" style="position:absolute;margin-left:109.35pt;margin-top:3.05pt;width:380.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" fillcolor="#f3642c [3215]" stroked="f" strokeweight="2.25pt"/>
                      </w:pict>
                    </mc:Fallback>
                  </mc:AlternateContent>
                </w:r>
                <w:r w:rsidR="002A2E02">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3B93445A" wp14:editId="1BB1FBB3">
                          <wp:extent cx="3515096" cy="1028700"/>
                          <wp:effectExtent l="0" t="0" r="0" b="0"/>
                          <wp:docPr id="25" name="Text Box 25"/>
                          <wp:cNvGraphicFramePr/>
                          <a:graphic xmlns:a="http://schemas.openxmlformats.org/drawingml/2006/main">
                            <a:graphicData uri="http://schemas.microsoft.com/office/word/2010/wordprocessingShape">
                              <wps:wsp>
                                <wps:cNvSpPr txBox="1"/>
                                <wps:spPr>
                                  <a:xfrm>
                                    <a:off x="0" y="0"/>
                                    <a:ext cx="3515096" cy="1028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Default="00E67EC9" w:rsidP="00C6532E">
                                      <w:pPr>
                                        <w:pStyle w:val="Heading2"/>
                                        <w:jc w:val="center"/>
                                      </w:pPr>
                                      <w:r>
                                        <w:t>Core Working Group: Workshop        Montana Center to Advance Health through Nursing – Leadership Group (MT CAHN LEAD)</w:t>
                                      </w:r>
                                    </w:p>
                                    <w:p w:rsidR="00E67EC9" w:rsidRDefault="00E67EC9" w:rsidP="00C6532E">
                                      <w:pPr>
                                        <w:pStyle w:val="Subtitle"/>
                                        <w:jc w:val="center"/>
                                        <w:rPr>
                                          <w:bCs/>
                                        </w:rPr>
                                      </w:pPr>
                                      <w:r w:rsidRPr="00C6532E">
                                        <w:rPr>
                                          <w:bCs/>
                                        </w:rPr>
                                        <w:t xml:space="preserve"> </w:t>
                                      </w:r>
                                    </w:p>
                                    <w:p w:rsidR="00E67EC9" w:rsidRPr="00C6532E" w:rsidRDefault="00E67EC9" w:rsidP="00C6532E"/>
                                    <w:p w:rsidR="00E67EC9" w:rsidRDefault="00E67EC9" w:rsidP="002A2E02">
                                      <w:pPr>
                                        <w:pStyle w:val="Subtit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93445A" id="Text Box 25" o:spid="_x0000_s1027" type="#_x0000_t202" style="width:276.8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" filled="f" stroked="f">
                          <v:textbox>
                            <w:txbxContent>
                              <w:p w:rsidR="00E67EC9" w:rsidRDefault="00E67EC9" w:rsidP="00C6532E">
                                <w:pPr>
                                  <w:pStyle w:val="Heading2"/>
                                  <w:jc w:val="center"/>
                                </w:pPr>
                                <w:r>
                                  <w:t>Core Working Group: Workshop        Montana Center to Advance Health through Nursing – Leadership Group (MT CAHN LEAD)</w:t>
                                </w:r>
                              </w:p>
                              <w:p w:rsidR="00E67EC9" w:rsidRDefault="00E67EC9" w:rsidP="00C6532E">
                                <w:pPr>
                                  <w:pStyle w:val="Subtitle"/>
                                  <w:jc w:val="center"/>
                                  <w:rPr>
                                    <w:bCs/>
                                  </w:rPr>
                                </w:pPr>
                                <w:r w:rsidRPr="00C6532E">
                                  <w:rPr>
                                    <w:bCs/>
                                  </w:rPr>
                                  <w:t xml:space="preserve"> </w:t>
                                </w:r>
                              </w:p>
                              <w:p w:rsidR="00E67EC9" w:rsidRPr="00C6532E" w:rsidRDefault="00E67EC9" w:rsidP="00C6532E"/>
                              <w:p w:rsidR="00E67EC9" w:rsidRDefault="00E67EC9" w:rsidP="002A2E02">
                                <w:pPr>
                                  <w:pStyle w:val="Subtitle"/>
                                  <w:jc w:val="center"/>
                                </w:pPr>
                              </w:p>
                            </w:txbxContent>
                          </v:textbox>
                          <w10:anchorlock/>
                        </v:shape>
                      </w:pict>
                    </mc:Fallback>
                  </mc:AlternateContent>
                </w:r>
              </w:p>
              <w:p w:rsidR="005D120C" w:rsidRPr="005D120C" w:rsidRDefault="005D120C" w:rsidP="005D120C">
                <w:pPr>
                  <w:tabs>
                    <w:tab w:val="left" w:pos="397"/>
                    <w:tab w:val="center" w:pos="5695"/>
                  </w:tabs>
                  <w:jc w:val="center"/>
                  <w:rPr>
                    <w:rFonts w:asciiTheme="majorHAnsi" w:eastAsiaTheme="majorEastAsia" w:hAnsiTheme="majorHAnsi" w:cstheme="majorBidi"/>
                    <w:b w:val="0"/>
                    <w:bCs w:val="0"/>
                    <w:color w:val="F3642C" w:themeColor="text2"/>
                    <w:spacing w:val="5"/>
                    <w:kern w:val="28"/>
                    <w:sz w:val="24"/>
                    <w:szCs w:val="24"/>
                    <w14:ligatures w14:val="standardContextual"/>
                    <w14:cntxtAlts/>
                  </w:rPr>
                </w:pPr>
              </w:p>
            </w:tc>
          </w:tr>
          <w:tr w:rsidR="002A2E02" w:rsidTr="005D120C">
            <w:trPr>
              <w:trHeight w:val="2283"/>
            </w:trPr>
            <w:tc>
              <w:tcPr>
                <w:cnfStyle w:val="001000000000" w:firstRow="0" w:lastRow="0" w:firstColumn="1" w:lastColumn="0" w:oddVBand="0" w:evenVBand="0" w:oddHBand="0" w:evenHBand="0" w:firstRowFirstColumn="0" w:firstRowLastColumn="0" w:lastRowFirstColumn="0" w:lastRowLastColumn="0"/>
                <w:tcW w:w="12256" w:type="dxa"/>
                <w:shd w:val="clear" w:color="auto" w:fill="3F1D5A" w:themeFill="accent1"/>
                <w:vAlign w:val="center"/>
              </w:tcPr>
              <w:p w:rsidR="002A2E02" w:rsidRPr="005D120C" w:rsidRDefault="005D120C" w:rsidP="005D120C">
                <w:pPr>
                  <w:jc w:val="center"/>
                  <w:rPr>
                    <w:rFonts w:asciiTheme="majorHAnsi" w:eastAsiaTheme="majorEastAsia" w:hAnsiTheme="majorHAnsi" w:cstheme="majorBidi"/>
                    <w:color w:val="F3642C" w:themeColor="text2"/>
                    <w:spacing w:val="5"/>
                    <w:kern w:val="28"/>
                    <w:sz w:val="20"/>
                    <w:szCs w:val="20"/>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inline distT="0" distB="0" distL="0" distR="0" wp14:anchorId="1611D50D" wp14:editId="45271117">
                          <wp:extent cx="6495393" cy="1272540"/>
                          <wp:effectExtent l="0" t="0" r="0" b="3810"/>
                          <wp:docPr id="26" name="Text Box 26"/>
                          <wp:cNvGraphicFramePr/>
                          <a:graphic xmlns:a="http://schemas.openxmlformats.org/drawingml/2006/main">
                            <a:graphicData uri="http://schemas.microsoft.com/office/word/2010/wordprocessingShape">
                              <wps:wsp>
                                <wps:cNvSpPr txBox="1"/>
                                <wps:spPr>
                                  <a:xfrm>
                                    <a:off x="0" y="0"/>
                                    <a:ext cx="6495393" cy="1272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Default="00E67EC9" w:rsidP="005D120C">
                                      <w:pPr>
                                        <w:jc w:val="center"/>
                                        <w:rPr>
                                          <w:bCs/>
                                          <w:color w:val="FFFFFF" w:themeColor="background1"/>
                                        </w:rPr>
                                      </w:pPr>
                                      <w:r w:rsidRPr="00C6532E">
                                        <w:rPr>
                                          <w:b/>
                                          <w:bCs/>
                                          <w:i/>
                                          <w:iCs/>
                                          <w:color w:val="FFFFFF" w:themeColor="background1"/>
                                          <w:u w:val="single"/>
                                        </w:rPr>
                                        <w:t>Goal:</w:t>
                                      </w:r>
                                      <w:r w:rsidRPr="00C6532E">
                                        <w:rPr>
                                          <w:b/>
                                          <w:bCs/>
                                          <w:iCs/>
                                          <w:color w:val="FFFFFF" w:themeColor="background1"/>
                                        </w:rPr>
                                        <w:t xml:space="preserve"> </w:t>
                                      </w:r>
                                      <w:bookmarkStart w:id="0" w:name="_Hlk511920917"/>
                                      <w:r w:rsidRPr="00C6532E">
                                        <w:rPr>
                                          <w:b/>
                                          <w:bCs/>
                                          <w:iCs/>
                                          <w:color w:val="FFFFFF" w:themeColor="background1"/>
                                        </w:rPr>
                                        <w:t xml:space="preserve">Value Proposition of LEAD 2018 </w:t>
                                      </w:r>
                                      <w:r w:rsidRPr="00C6532E">
                                        <w:rPr>
                                          <w:bCs/>
                                          <w:color w:val="FFFFFF" w:themeColor="background1"/>
                                        </w:rPr>
                                        <w:t>–</w:t>
                                      </w:r>
                                      <w:r w:rsidRPr="00C6532E">
                                        <w:rPr>
                                          <w:b/>
                                          <w:bCs/>
                                          <w:iCs/>
                                          <w:color w:val="FFFFFF" w:themeColor="background1"/>
                                        </w:rPr>
                                        <w:t xml:space="preserve"> 2030</w:t>
                                      </w:r>
                                      <w:r w:rsidRPr="00C6532E">
                                        <w:rPr>
                                          <w:bCs/>
                                          <w:color w:val="FFFFFF" w:themeColor="background1"/>
                                        </w:rPr>
                                        <w:t xml:space="preserve">  </w:t>
                                      </w:r>
                                      <w:bookmarkEnd w:id="0"/>
                                    </w:p>
                                    <w:p w:rsidR="00E67EC9" w:rsidRDefault="00E67EC9" w:rsidP="005D120C">
                                      <w:pPr>
                                        <w:jc w:val="center"/>
                                        <w:rPr>
                                          <w:bCs/>
                                          <w:color w:val="FFFFFF" w:themeColor="background1"/>
                                        </w:rPr>
                                      </w:pPr>
                                      <w:r>
                                        <w:rPr>
                                          <w:bCs/>
                                          <w:color w:val="FFFFFF" w:themeColor="background1"/>
                                        </w:rPr>
                                        <w:t>Casey Blumenthal, MT CAHN President</w:t>
                                      </w:r>
                                    </w:p>
                                    <w:p w:rsidR="00E67EC9" w:rsidRDefault="00E67EC9" w:rsidP="005D120C">
                                      <w:pPr>
                                        <w:jc w:val="center"/>
                                        <w:rPr>
                                          <w:bCs/>
                                          <w:color w:val="FFFFFF" w:themeColor="background1"/>
                                        </w:rPr>
                                      </w:pPr>
                                      <w:r>
                                        <w:rPr>
                                          <w:bCs/>
                                          <w:color w:val="FFFFFF" w:themeColor="background1"/>
                                        </w:rPr>
                                        <w:t>Debera Charlton, MT CAHN – LEAD Chair</w:t>
                                      </w:r>
                                      <w:r w:rsidRPr="00C6532E">
                                        <w:rPr>
                                          <w:bCs/>
                                          <w:color w:val="FFFFFF" w:themeColor="background1"/>
                                        </w:rPr>
                                        <w:t xml:space="preserve">   </w:t>
                                      </w:r>
                                      <w:r>
                                        <w:rPr>
                                          <w:bCs/>
                                          <w:color w:val="FFFFFF" w:themeColor="background1"/>
                                        </w:rPr>
                                        <w:t xml:space="preserve">                                               </w:t>
                                      </w:r>
                                    </w:p>
                                    <w:p w:rsidR="00E67EC9" w:rsidRPr="005D120C" w:rsidRDefault="00E67EC9" w:rsidP="005D120C">
                                      <w:pPr>
                                        <w:jc w:val="center"/>
                                        <w:rPr>
                                          <w:color w:val="FFFFFF" w:themeColor="background1"/>
                                        </w:rPr>
                                      </w:pPr>
                                      <w:r>
                                        <w:rPr>
                                          <w:bCs/>
                                          <w:color w:val="FFFFFF" w:themeColor="background1"/>
                                        </w:rPr>
                                        <w:t>Michele Sare, Facilitator, LEAD Committee Member</w:t>
                                      </w:r>
                                      <w:r w:rsidRPr="00C6532E">
                                        <w:rPr>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1D50D" id="Text Box 26" o:spid="_x0000_s1028" type="#_x0000_t202" style="width:511.45pt;height:10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" filled="f" stroked="f">
                          <v:textbox>
                            <w:txbxContent>
                              <w:p w:rsidR="00E67EC9" w:rsidRDefault="00E67EC9" w:rsidP="005D120C">
                                <w:pPr>
                                  <w:jc w:val="center"/>
                                  <w:rPr>
                                    <w:bCs/>
                                    <w:color w:val="FFFFFF" w:themeColor="background1"/>
                                  </w:rPr>
                                </w:pPr>
                                <w:r w:rsidRPr="00C6532E">
                                  <w:rPr>
                                    <w:b/>
                                    <w:bCs/>
                                    <w:i/>
                                    <w:iCs/>
                                    <w:color w:val="FFFFFF" w:themeColor="background1"/>
                                    <w:u w:val="single"/>
                                  </w:rPr>
                                  <w:t>Goal:</w:t>
                                </w:r>
                                <w:r w:rsidRPr="00C6532E">
                                  <w:rPr>
                                    <w:b/>
                                    <w:bCs/>
                                    <w:iCs/>
                                    <w:color w:val="FFFFFF" w:themeColor="background1"/>
                                  </w:rPr>
                                  <w:t xml:space="preserve"> </w:t>
                                </w:r>
                                <w:bookmarkStart w:id="1" w:name="_Hlk511920917"/>
                                <w:r w:rsidRPr="00C6532E">
                                  <w:rPr>
                                    <w:b/>
                                    <w:bCs/>
                                    <w:iCs/>
                                    <w:color w:val="FFFFFF" w:themeColor="background1"/>
                                  </w:rPr>
                                  <w:t xml:space="preserve">Value Proposition of LEAD 2018 </w:t>
                                </w:r>
                                <w:r w:rsidRPr="00C6532E">
                                  <w:rPr>
                                    <w:bCs/>
                                    <w:color w:val="FFFFFF" w:themeColor="background1"/>
                                  </w:rPr>
                                  <w:t>–</w:t>
                                </w:r>
                                <w:r w:rsidRPr="00C6532E">
                                  <w:rPr>
                                    <w:b/>
                                    <w:bCs/>
                                    <w:iCs/>
                                    <w:color w:val="FFFFFF" w:themeColor="background1"/>
                                  </w:rPr>
                                  <w:t xml:space="preserve"> 2030</w:t>
                                </w:r>
                                <w:r w:rsidRPr="00C6532E">
                                  <w:rPr>
                                    <w:bCs/>
                                    <w:color w:val="FFFFFF" w:themeColor="background1"/>
                                  </w:rPr>
                                  <w:t xml:space="preserve">  </w:t>
                                </w:r>
                                <w:bookmarkEnd w:id="1"/>
                              </w:p>
                              <w:p w:rsidR="00E67EC9" w:rsidRDefault="00E67EC9" w:rsidP="005D120C">
                                <w:pPr>
                                  <w:jc w:val="center"/>
                                  <w:rPr>
                                    <w:bCs/>
                                    <w:color w:val="FFFFFF" w:themeColor="background1"/>
                                  </w:rPr>
                                </w:pPr>
                                <w:r>
                                  <w:rPr>
                                    <w:bCs/>
                                    <w:color w:val="FFFFFF" w:themeColor="background1"/>
                                  </w:rPr>
                                  <w:t>Casey Blumenthal, MT CAHN President</w:t>
                                </w:r>
                              </w:p>
                              <w:p w:rsidR="00E67EC9" w:rsidRDefault="00E67EC9" w:rsidP="005D120C">
                                <w:pPr>
                                  <w:jc w:val="center"/>
                                  <w:rPr>
                                    <w:bCs/>
                                    <w:color w:val="FFFFFF" w:themeColor="background1"/>
                                  </w:rPr>
                                </w:pPr>
                                <w:r>
                                  <w:rPr>
                                    <w:bCs/>
                                    <w:color w:val="FFFFFF" w:themeColor="background1"/>
                                  </w:rPr>
                                  <w:t>Debera Charlton, MT CAHN – LEAD Chair</w:t>
                                </w:r>
                                <w:r w:rsidRPr="00C6532E">
                                  <w:rPr>
                                    <w:bCs/>
                                    <w:color w:val="FFFFFF" w:themeColor="background1"/>
                                  </w:rPr>
                                  <w:t xml:space="preserve">   </w:t>
                                </w:r>
                                <w:r>
                                  <w:rPr>
                                    <w:bCs/>
                                    <w:color w:val="FFFFFF" w:themeColor="background1"/>
                                  </w:rPr>
                                  <w:t xml:space="preserve">                                               </w:t>
                                </w:r>
                              </w:p>
                              <w:p w:rsidR="00E67EC9" w:rsidRPr="005D120C" w:rsidRDefault="00E67EC9" w:rsidP="005D120C">
                                <w:pPr>
                                  <w:jc w:val="center"/>
                                  <w:rPr>
                                    <w:color w:val="FFFFFF" w:themeColor="background1"/>
                                  </w:rPr>
                                </w:pPr>
                                <w:r>
                                  <w:rPr>
                                    <w:bCs/>
                                    <w:color w:val="FFFFFF" w:themeColor="background1"/>
                                  </w:rPr>
                                  <w:t>Michele Sare, Facilitator, LEAD Committee Member</w:t>
                                </w:r>
                                <w:r w:rsidRPr="00C6532E">
                                  <w:rPr>
                                    <w:bCs/>
                                    <w:color w:val="FFFFFF" w:themeColor="background1"/>
                                  </w:rPr>
                                  <w:t xml:space="preserve">                               </w:t>
                                </w:r>
                              </w:p>
                            </w:txbxContent>
                          </v:textbox>
                          <w10:anchorlock/>
                        </v:shape>
                      </w:pict>
                    </mc:Fallback>
                  </mc:AlternateContent>
                </w:r>
              </w:p>
            </w:tc>
          </w:tr>
          <w:tr w:rsidR="005D120C" w:rsidTr="005D120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2256" w:type="dxa"/>
                <w:shd w:val="clear" w:color="auto" w:fill="auto"/>
                <w:vAlign w:val="center"/>
              </w:tcPr>
              <w:p w:rsidR="002A2E02" w:rsidRDefault="002A2E02" w:rsidP="005D120C">
                <w:pPr>
                  <w:jc w:val="center"/>
                  <w:rPr>
                    <w:rFonts w:asciiTheme="majorHAnsi" w:eastAsiaTheme="majorEastAsia" w:hAnsiTheme="majorHAnsi" w:cstheme="majorBidi"/>
                    <w:color w:val="F3642C" w:themeColor="text2"/>
                    <w:spacing w:val="5"/>
                    <w:kern w:val="28"/>
                    <w:sz w:val="96"/>
                    <w:szCs w:val="56"/>
                    <w14:ligatures w14:val="standardContextual"/>
                    <w14:cntxtAlts/>
                  </w:rPr>
                </w:pPr>
              </w:p>
            </w:tc>
          </w:tr>
        </w:tbl>
        <w:p w:rsidR="00172D10" w:rsidRDefault="00A40BBF">
          <w:pPr>
            <w:rPr>
              <w:rFonts w:asciiTheme="majorHAnsi" w:eastAsiaTheme="majorEastAsia" w:hAnsiTheme="majorHAnsi" w:cstheme="majorBidi"/>
              <w:color w:val="F3642C" w:themeColor="text2"/>
              <w:spacing w:val="5"/>
              <w:kern w:val="28"/>
              <w:sz w:val="96"/>
              <w:szCs w:val="56"/>
              <w14:ligatures w14:val="standardContextual"/>
              <w14:cntxtAlts/>
            </w:rPr>
          </w:pPr>
          <w:r>
            <w:rPr>
              <w:rFonts w:asciiTheme="majorHAnsi" w:eastAsiaTheme="majorEastAsia" w:hAnsiTheme="majorHAnsi" w:cstheme="majorBidi"/>
              <w:noProof/>
              <w:color w:val="F3642C" w:themeColor="text2"/>
              <w:spacing w:val="5"/>
              <w:kern w:val="28"/>
              <w:sz w:val="96"/>
              <w:szCs w:val="56"/>
            </w:rPr>
            <mc:AlternateContent>
              <mc:Choice Requires="wps">
                <w:drawing>
                  <wp:anchor distT="0" distB="0" distL="114300" distR="114300" simplePos="0" relativeHeight="251669504" behindDoc="0" locked="0" layoutInCell="1" allowOverlap="1">
                    <wp:simplePos x="0" y="0"/>
                    <wp:positionH relativeFrom="column">
                      <wp:posOffset>5090160</wp:posOffset>
                    </wp:positionH>
                    <wp:positionV relativeFrom="paragraph">
                      <wp:posOffset>7433310</wp:posOffset>
                    </wp:positionV>
                    <wp:extent cx="1981200" cy="1295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981200" cy="1295400"/>
                            </a:xfrm>
                            <a:prstGeom prst="rect">
                              <a:avLst/>
                            </a:prstGeom>
                            <a:solidFill>
                              <a:schemeClr val="accent3">
                                <a:lumMod val="75000"/>
                              </a:schemeClr>
                            </a:solidFill>
                            <a:ln w="6350">
                              <a:solidFill>
                                <a:prstClr val="black"/>
                              </a:solidFill>
                            </a:ln>
                          </wps:spPr>
                          <wps:txbx>
                            <w:txbxContent>
                              <w:p w:rsidR="00E67EC9" w:rsidRPr="00A40BBF" w:rsidRDefault="00E67EC9" w:rsidP="00A40BBF">
                                <w:pPr>
                                  <w:spacing w:after="0" w:line="240" w:lineRule="auto"/>
                                  <w:jc w:val="center"/>
                                  <w:rPr>
                                    <w:b/>
                                    <w:sz w:val="20"/>
                                    <w:szCs w:val="20"/>
                                  </w:rPr>
                                </w:pPr>
                                <w:r w:rsidRPr="00A40BBF">
                                  <w:rPr>
                                    <w:b/>
                                    <w:sz w:val="20"/>
                                    <w:szCs w:val="20"/>
                                  </w:rPr>
                                  <w:t>Core LEAD Participants:</w:t>
                                </w:r>
                              </w:p>
                              <w:p w:rsidR="00E67EC9" w:rsidRDefault="00E67EC9" w:rsidP="00A40BBF">
                                <w:pPr>
                                  <w:spacing w:after="0" w:line="240" w:lineRule="auto"/>
                                  <w:rPr>
                                    <w:sz w:val="20"/>
                                    <w:szCs w:val="20"/>
                                  </w:rPr>
                                </w:pPr>
                              </w:p>
                              <w:p w:rsidR="00E67EC9" w:rsidRDefault="00E67EC9" w:rsidP="00A40BBF">
                                <w:pPr>
                                  <w:spacing w:after="0" w:line="240" w:lineRule="auto"/>
                                  <w:rPr>
                                    <w:sz w:val="18"/>
                                    <w:szCs w:val="18"/>
                                  </w:rPr>
                                </w:pPr>
                                <w:r w:rsidRPr="00A40BBF">
                                  <w:rPr>
                                    <w:sz w:val="18"/>
                                    <w:szCs w:val="18"/>
                                  </w:rPr>
                                  <w:t>Casey Blumenthal, MHA, CAHN</w:t>
                                </w:r>
                              </w:p>
                              <w:p w:rsidR="00E67EC9" w:rsidRDefault="00E67EC9" w:rsidP="00A40BBF">
                                <w:pPr>
                                  <w:spacing w:after="0" w:line="240" w:lineRule="auto"/>
                                  <w:rPr>
                                    <w:sz w:val="18"/>
                                    <w:szCs w:val="18"/>
                                  </w:rPr>
                                </w:pPr>
                                <w:r>
                                  <w:rPr>
                                    <w:sz w:val="18"/>
                                    <w:szCs w:val="18"/>
                                  </w:rPr>
                                  <w:t>Debera Charlton, VA</w:t>
                                </w:r>
                              </w:p>
                              <w:p w:rsidR="00E67EC9" w:rsidRDefault="00E67EC9" w:rsidP="00A40BBF">
                                <w:pPr>
                                  <w:spacing w:after="0" w:line="240" w:lineRule="auto"/>
                                  <w:rPr>
                                    <w:sz w:val="18"/>
                                    <w:szCs w:val="18"/>
                                  </w:rPr>
                                </w:pPr>
                                <w:r>
                                  <w:rPr>
                                    <w:sz w:val="18"/>
                                    <w:szCs w:val="18"/>
                                  </w:rPr>
                                  <w:t>Cynthia Coutinho, UM</w:t>
                                </w:r>
                              </w:p>
                              <w:p w:rsidR="00E67EC9" w:rsidRDefault="00E67EC9" w:rsidP="00A40BBF">
                                <w:pPr>
                                  <w:spacing w:after="0" w:line="240" w:lineRule="auto"/>
                                  <w:rPr>
                                    <w:sz w:val="18"/>
                                    <w:szCs w:val="18"/>
                                  </w:rPr>
                                </w:pPr>
                                <w:r>
                                  <w:rPr>
                                    <w:sz w:val="18"/>
                                    <w:szCs w:val="18"/>
                                  </w:rPr>
                                  <w:t>Karmen Williams, Carroll College</w:t>
                                </w:r>
                              </w:p>
                              <w:p w:rsidR="00E67EC9" w:rsidRPr="00A40BBF" w:rsidRDefault="00E67EC9" w:rsidP="00A40BBF">
                                <w:pPr>
                                  <w:spacing w:after="0" w:line="240" w:lineRule="auto"/>
                                  <w:rPr>
                                    <w:sz w:val="18"/>
                                    <w:szCs w:val="18"/>
                                  </w:rPr>
                                </w:pPr>
                                <w:r>
                                  <w:rPr>
                                    <w:sz w:val="18"/>
                                    <w:szCs w:val="18"/>
                                  </w:rPr>
                                  <w:t>Michele Sare, NFNIF</w:t>
                                </w:r>
                              </w:p>
                              <w:p w:rsidR="00E67EC9" w:rsidRPr="00A40BBF" w:rsidRDefault="00E67EC9" w:rsidP="00A40BBF">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00.8pt;margin-top:585.3pt;width:156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" fillcolor="#1d184a [2406]" strokeweight=".5pt">
                    <v:textbox>
                      <w:txbxContent>
                        <w:p w:rsidR="00E67EC9" w:rsidRPr="00A40BBF" w:rsidRDefault="00E67EC9" w:rsidP="00A40BBF">
                          <w:pPr>
                            <w:spacing w:after="0" w:line="240" w:lineRule="auto"/>
                            <w:jc w:val="center"/>
                            <w:rPr>
                              <w:b/>
                              <w:sz w:val="20"/>
                              <w:szCs w:val="20"/>
                            </w:rPr>
                          </w:pPr>
                          <w:r w:rsidRPr="00A40BBF">
                            <w:rPr>
                              <w:b/>
                              <w:sz w:val="20"/>
                              <w:szCs w:val="20"/>
                            </w:rPr>
                            <w:t>Core LEAD Participants:</w:t>
                          </w:r>
                        </w:p>
                        <w:p w:rsidR="00E67EC9" w:rsidRDefault="00E67EC9" w:rsidP="00A40BBF">
                          <w:pPr>
                            <w:spacing w:after="0" w:line="240" w:lineRule="auto"/>
                            <w:rPr>
                              <w:sz w:val="20"/>
                              <w:szCs w:val="20"/>
                            </w:rPr>
                          </w:pPr>
                        </w:p>
                        <w:p w:rsidR="00E67EC9" w:rsidRDefault="00E67EC9" w:rsidP="00A40BBF">
                          <w:pPr>
                            <w:spacing w:after="0" w:line="240" w:lineRule="auto"/>
                            <w:rPr>
                              <w:sz w:val="18"/>
                              <w:szCs w:val="18"/>
                            </w:rPr>
                          </w:pPr>
                          <w:r w:rsidRPr="00A40BBF">
                            <w:rPr>
                              <w:sz w:val="18"/>
                              <w:szCs w:val="18"/>
                            </w:rPr>
                            <w:t>Casey Blumenthal, MHA, CAHN</w:t>
                          </w:r>
                        </w:p>
                        <w:p w:rsidR="00E67EC9" w:rsidRDefault="00E67EC9" w:rsidP="00A40BBF">
                          <w:pPr>
                            <w:spacing w:after="0" w:line="240" w:lineRule="auto"/>
                            <w:rPr>
                              <w:sz w:val="18"/>
                              <w:szCs w:val="18"/>
                            </w:rPr>
                          </w:pPr>
                          <w:r>
                            <w:rPr>
                              <w:sz w:val="18"/>
                              <w:szCs w:val="18"/>
                            </w:rPr>
                            <w:t>Debera Charlton, VA</w:t>
                          </w:r>
                        </w:p>
                        <w:p w:rsidR="00E67EC9" w:rsidRDefault="00E67EC9" w:rsidP="00A40BBF">
                          <w:pPr>
                            <w:spacing w:after="0" w:line="240" w:lineRule="auto"/>
                            <w:rPr>
                              <w:sz w:val="18"/>
                              <w:szCs w:val="18"/>
                            </w:rPr>
                          </w:pPr>
                          <w:r>
                            <w:rPr>
                              <w:sz w:val="18"/>
                              <w:szCs w:val="18"/>
                            </w:rPr>
                            <w:t>Cynthia Coutinho, UM</w:t>
                          </w:r>
                        </w:p>
                        <w:p w:rsidR="00E67EC9" w:rsidRDefault="00E67EC9" w:rsidP="00A40BBF">
                          <w:pPr>
                            <w:spacing w:after="0" w:line="240" w:lineRule="auto"/>
                            <w:rPr>
                              <w:sz w:val="18"/>
                              <w:szCs w:val="18"/>
                            </w:rPr>
                          </w:pPr>
                          <w:r>
                            <w:rPr>
                              <w:sz w:val="18"/>
                              <w:szCs w:val="18"/>
                            </w:rPr>
                            <w:t>Karmen Williams, Carroll College</w:t>
                          </w:r>
                        </w:p>
                        <w:p w:rsidR="00E67EC9" w:rsidRPr="00A40BBF" w:rsidRDefault="00E67EC9" w:rsidP="00A40BBF">
                          <w:pPr>
                            <w:spacing w:after="0" w:line="240" w:lineRule="auto"/>
                            <w:rPr>
                              <w:sz w:val="18"/>
                              <w:szCs w:val="18"/>
                            </w:rPr>
                          </w:pPr>
                          <w:r>
                            <w:rPr>
                              <w:sz w:val="18"/>
                              <w:szCs w:val="18"/>
                            </w:rPr>
                            <w:t>Michele Sare, NFNIF</w:t>
                          </w:r>
                        </w:p>
                        <w:p w:rsidR="00E67EC9" w:rsidRPr="00A40BBF" w:rsidRDefault="00E67EC9" w:rsidP="00A40BBF">
                          <w:pPr>
                            <w:spacing w:after="0" w:line="240" w:lineRule="auto"/>
                            <w:rPr>
                              <w:sz w:val="20"/>
                              <w:szCs w:val="20"/>
                            </w:rPr>
                          </w:pPr>
                        </w:p>
                      </w:txbxContent>
                    </v:textbox>
                  </v:shape>
                </w:pict>
              </mc:Fallback>
            </mc:AlternateContent>
          </w:r>
          <w:r w:rsidR="00C6532E">
            <w:rPr>
              <w:rFonts w:asciiTheme="majorHAnsi" w:eastAsiaTheme="majorEastAsia" w:hAnsiTheme="majorHAnsi" w:cstheme="majorBidi"/>
              <w:noProof/>
              <w:color w:val="F3642C" w:themeColor="text2"/>
              <w:spacing w:val="5"/>
              <w:kern w:val="28"/>
              <w:sz w:val="96"/>
              <w:szCs w:val="56"/>
              <w14:ligatures w14:val="standardContextual"/>
              <w14:cntxtAlts/>
            </w:rPr>
            <w:drawing>
              <wp:anchor distT="0" distB="0" distL="114300" distR="114300" simplePos="0" relativeHeight="251657215" behindDoc="0" locked="0" layoutInCell="1" allowOverlap="1" wp14:anchorId="737BD399">
                <wp:simplePos x="0" y="0"/>
                <wp:positionH relativeFrom="margin">
                  <wp:align>left</wp:align>
                </wp:positionH>
                <wp:positionV relativeFrom="paragraph">
                  <wp:posOffset>407670</wp:posOffset>
                </wp:positionV>
                <wp:extent cx="4737100" cy="1414145"/>
                <wp:effectExtent l="0" t="0" r="6350" b="0"/>
                <wp:wrapThrough wrapText="bothSides">
                  <wp:wrapPolygon edited="0">
                    <wp:start x="0" y="0"/>
                    <wp:lineTo x="0" y="21241"/>
                    <wp:lineTo x="21542" y="21241"/>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1414145"/>
                        </a:xfrm>
                        <a:prstGeom prst="rect">
                          <a:avLst/>
                        </a:prstGeom>
                        <a:noFill/>
                      </pic:spPr>
                    </pic:pic>
                  </a:graphicData>
                </a:graphic>
                <wp14:sizeRelH relativeFrom="page">
                  <wp14:pctWidth>0</wp14:pctWidth>
                </wp14:sizeRelH>
                <wp14:sizeRelV relativeFrom="page">
                  <wp14:pctHeight>0</wp14:pctHeight>
                </wp14:sizeRelV>
              </wp:anchor>
            </w:drawing>
          </w:r>
          <w:r w:rsidR="001C62C8">
            <w:rPr>
              <w:noProof/>
            </w:rPr>
            <mc:AlternateContent>
              <mc:Choice Requires="wpg">
                <w:drawing>
                  <wp:anchor distT="0" distB="0" distL="114300" distR="114300" simplePos="0" relativeHeight="251666432" behindDoc="0" locked="0" layoutInCell="1" allowOverlap="1" wp14:anchorId="06C77022" wp14:editId="2C25747C">
                    <wp:simplePos x="0" y="0"/>
                    <wp:positionH relativeFrom="column">
                      <wp:posOffset>-899556</wp:posOffset>
                    </wp:positionH>
                    <wp:positionV relativeFrom="paragraph">
                      <wp:posOffset>6266955</wp:posOffset>
                    </wp:positionV>
                    <wp:extent cx="4088749" cy="3393580"/>
                    <wp:effectExtent l="0" t="0" r="7620" b="0"/>
                    <wp:wrapNone/>
                    <wp:docPr id="28" name="Group 28" descr="Hexagonal shapes"/>
                    <wp:cNvGraphicFramePr/>
                    <a:graphic xmlns:a="http://schemas.openxmlformats.org/drawingml/2006/main">
                      <a:graphicData uri="http://schemas.microsoft.com/office/word/2010/wordprocessingGroup">
                        <wpg:wgp>
                          <wpg:cNvGrpSpPr/>
                          <wpg:grpSpPr>
                            <a:xfrm>
                              <a:off x="0" y="0"/>
                              <a:ext cx="4088749" cy="3393580"/>
                              <a:chOff x="0" y="0"/>
                              <a:chExt cx="4088749" cy="3393580"/>
                            </a:xfrm>
                          </wpg:grpSpPr>
                          <pic:pic xmlns:pic="http://schemas.openxmlformats.org/drawingml/2006/picture">
                            <pic:nvPicPr>
                              <pic:cNvPr id="19" name="Graphic 19" descr="hexagon 2"/>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190005"/>
                                <a:ext cx="2771775" cy="3203575"/>
                              </a:xfrm>
                              <a:prstGeom prst="rect">
                                <a:avLst/>
                              </a:prstGeom>
                            </pic:spPr>
                          </pic:pic>
                          <pic:pic xmlns:pic="http://schemas.openxmlformats.org/drawingml/2006/picture">
                            <pic:nvPicPr>
                              <pic:cNvPr id="20" name="Graphic 20" descr="hexagon 3"/>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2137559" y="0"/>
                                <a:ext cx="1647825" cy="1905000"/>
                              </a:xfrm>
                              <a:prstGeom prst="rect">
                                <a:avLst/>
                              </a:prstGeom>
                            </pic:spPr>
                          </pic:pic>
                          <pic:pic xmlns:pic="http://schemas.openxmlformats.org/drawingml/2006/picture">
                            <pic:nvPicPr>
                              <pic:cNvPr id="21" name="Graphic 21" descr="hexagon 4"/>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505694" y="59377"/>
                                <a:ext cx="1583055" cy="1832610"/>
                              </a:xfrm>
                              <a:prstGeom prst="rect">
                                <a:avLst/>
                              </a:prstGeom>
                            </pic:spPr>
                          </pic:pic>
                        </wpg:wgp>
                      </a:graphicData>
                    </a:graphic>
                  </wp:anchor>
                </w:drawing>
              </mc:Choice>
              <mc:Fallback>
                <w:pict>
                  <v:group w14:anchorId="63FAB084" id="Group 28" o:spid="_x0000_s1026" alt="Hexagonal shapes" style="position:absolute;margin-left:-70.85pt;margin-top:493.45pt;width:321.95pt;height:267.2pt;z-index:251666432" coordsize="40887,33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">
                    <v:shape id="Graphic 19" o:spid="_x0000_s1027" type="#_x0000_t75" alt="hexagon 2" style="position:absolute;top:1900;width:27717;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">
                      <v:imagedata r:id="rId16" o:title="hexagon 2"/>
                    </v:shape>
                    <v:shape id="Graphic 20" o:spid="_x0000_s1028" type="#_x0000_t75" alt="hexagon 3" style="position:absolute;left:21375;width:1647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">
                      <v:imagedata r:id="rId18" o:title="hexagon 3"/>
                    </v:shape>
                    <v:shape id="Graphic 21" o:spid="_x0000_s1029" type="#_x0000_t75" alt="hexagon 4" style="position:absolute;left:25056;top:593;width:15831;height:1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">
                      <v:imagedata r:id="rId17" o:title="hexagon 4"/>
                    </v:shape>
                  </v:group>
                </w:pict>
              </mc:Fallback>
            </mc:AlternateContent>
          </w:r>
          <w:r w:rsidR="005D120C">
            <w:rPr>
              <w:noProof/>
            </w:rPr>
            <w:drawing>
              <wp:anchor distT="0" distB="0" distL="114300" distR="114300" simplePos="0" relativeHeight="251668480" behindDoc="0" locked="0" layoutInCell="1" allowOverlap="1" wp14:anchorId="33F2925D" wp14:editId="7BE5C10A">
                <wp:simplePos x="0" y="0"/>
                <wp:positionH relativeFrom="column">
                  <wp:posOffset>5012056</wp:posOffset>
                </wp:positionH>
                <wp:positionV relativeFrom="paragraph">
                  <wp:posOffset>6761050</wp:posOffset>
                </wp:positionV>
                <wp:extent cx="2345690" cy="2715131"/>
                <wp:effectExtent l="0" t="0" r="0" b="9525"/>
                <wp:wrapNone/>
                <wp:docPr id="23" name="Graphic 23" descr="hexag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hexagon 1"/>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349483" cy="2719521"/>
                        </a:xfrm>
                        <a:prstGeom prst="rect">
                          <a:avLst/>
                        </a:prstGeom>
                      </pic:spPr>
                    </pic:pic>
                  </a:graphicData>
                </a:graphic>
                <wp14:sizeRelH relativeFrom="margin">
                  <wp14:pctWidth>0</wp14:pctWidth>
                </wp14:sizeRelH>
                <wp14:sizeRelV relativeFrom="margin">
                  <wp14:pctHeight>0</wp14:pctHeight>
                </wp14:sizeRelV>
              </wp:anchor>
            </w:drawing>
          </w:r>
          <w:r w:rsidR="001C62C8">
            <w:rPr>
              <w:rFonts w:asciiTheme="majorHAnsi" w:eastAsiaTheme="majorEastAsia" w:hAnsiTheme="majorHAnsi" w:cstheme="majorBidi"/>
              <w:color w:val="F3642C" w:themeColor="text2"/>
              <w:spacing w:val="5"/>
              <w:kern w:val="28"/>
              <w:sz w:val="96"/>
              <w:szCs w:val="56"/>
              <w14:ligatures w14:val="standardContextual"/>
              <w14:cntxtAlts/>
            </w:rPr>
            <w:br w:type="page"/>
          </w:r>
        </w:p>
      </w:sdtContent>
    </w:sdt>
    <w:tbl>
      <w:tblPr>
        <w:tblStyle w:val="PlainTable4"/>
        <w:tblW w:w="11797" w:type="dxa"/>
        <w:tblInd w:w="-630" w:type="dxa"/>
        <w:tblLayout w:type="fixed"/>
        <w:tblLook w:val="04A0" w:firstRow="1" w:lastRow="0" w:firstColumn="1" w:lastColumn="0" w:noHBand="0" w:noVBand="1"/>
      </w:tblPr>
      <w:tblGrid>
        <w:gridCol w:w="7810"/>
        <w:gridCol w:w="240"/>
        <w:gridCol w:w="3747"/>
      </w:tblGrid>
      <w:tr w:rsidR="00732598" w:rsidTr="005D086A">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7810" w:type="dxa"/>
            <w:vMerge w:val="restart"/>
            <w:vAlign w:val="bottom"/>
          </w:tcPr>
          <w:p w:rsidR="00B903A7" w:rsidRPr="00B903A7" w:rsidRDefault="00E003FE" w:rsidP="008A25CD">
            <w:pPr>
              <w:pStyle w:val="Title"/>
              <w:rPr>
                <w:b/>
              </w:rPr>
            </w:pPr>
            <w:r>
              <w:rPr>
                <w:noProof/>
              </w:rPr>
              <w:lastRenderedPageBreak/>
              <mc:AlternateContent>
                <mc:Choice Requires="wps">
                  <w:drawing>
                    <wp:inline distT="0" distB="0" distL="0" distR="0" wp14:anchorId="0B908897" wp14:editId="42D4BB5B">
                      <wp:extent cx="4632960" cy="320040"/>
                      <wp:effectExtent l="0" t="0" r="0" b="3810"/>
                      <wp:docPr id="11" name="Text Box 11"/>
                      <wp:cNvGraphicFramePr/>
                      <a:graphic xmlns:a="http://schemas.openxmlformats.org/drawingml/2006/main">
                        <a:graphicData uri="http://schemas.microsoft.com/office/word/2010/wordprocessingShape">
                          <wps:wsp>
                            <wps:cNvSpPr txBox="1"/>
                            <wps:spPr>
                              <a:xfrm>
                                <a:off x="0" y="0"/>
                                <a:ext cx="463296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Pr="009823B0" w:rsidRDefault="00E67EC9" w:rsidP="00E003FE">
                                  <w:pPr>
                                    <w:pStyle w:val="Subtitle"/>
                                  </w:pPr>
                                  <w:r>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908897" id="Text Box 11" o:spid="_x0000_s1030" type="#_x0000_t202" style="width:364.8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" filled="f" stroked="f">
                      <v:textbox>
                        <w:txbxContent>
                          <w:p w:rsidR="00E67EC9" w:rsidRPr="009823B0" w:rsidRDefault="00E67EC9" w:rsidP="00E003FE">
                            <w:pPr>
                              <w:pStyle w:val="Subtitle"/>
                            </w:pPr>
                            <w:r>
                              <w:t>Agenda</w:t>
                            </w:r>
                          </w:p>
                        </w:txbxContent>
                      </v:textbox>
                      <w10:anchorlock/>
                    </v:shape>
                  </w:pict>
                </mc:Fallback>
              </mc:AlternateContent>
            </w:r>
            <w:r>
              <w:rPr>
                <w:noProof/>
              </w:rPr>
              <mc:AlternateContent>
                <mc:Choice Requires="wps">
                  <w:drawing>
                    <wp:inline distT="0" distB="0" distL="0" distR="0" wp14:anchorId="7BE39FA4" wp14:editId="66705415">
                      <wp:extent cx="4885349" cy="7863840"/>
                      <wp:effectExtent l="0" t="0" r="0" b="3810"/>
                      <wp:docPr id="9" name="Text Box 9"/>
                      <wp:cNvGraphicFramePr/>
                      <a:graphic xmlns:a="http://schemas.openxmlformats.org/drawingml/2006/main">
                        <a:graphicData uri="http://schemas.microsoft.com/office/word/2010/wordprocessingShape">
                          <wps:wsp>
                            <wps:cNvSpPr txBox="1"/>
                            <wps:spPr>
                              <a:xfrm>
                                <a:off x="0" y="0"/>
                                <a:ext cx="4885349" cy="786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Pr="004F53E9" w:rsidRDefault="00E67EC9" w:rsidP="00E003FE">
                                  <w:pPr>
                                    <w:pStyle w:val="Heading2"/>
                                    <w:spacing w:before="0"/>
                                  </w:pPr>
                                  <w:bookmarkStart w:id="2" w:name="_Hlk511921305"/>
                                  <w:r>
                                    <w:t>0830 - 0915</w:t>
                                  </w:r>
                                </w:p>
                                <w:bookmarkEnd w:id="2"/>
                                <w:p w:rsidR="00E67EC9" w:rsidRPr="00A20344" w:rsidRDefault="00E67EC9" w:rsidP="00E003FE">
                                  <w:pPr>
                                    <w:pStyle w:val="ListParagraph"/>
                                    <w:numPr>
                                      <w:ilvl w:val="0"/>
                                      <w:numId w:val="1"/>
                                    </w:numPr>
                                    <w:spacing w:after="0"/>
                                  </w:pPr>
                                  <w:r>
                                    <w:t>Introductions</w:t>
                                  </w:r>
                                  <w:r w:rsidRPr="00A20344">
                                    <w:t xml:space="preserve"> | </w:t>
                                  </w:r>
                                  <w:r>
                                    <w:t>Casey Blumenthal</w:t>
                                  </w:r>
                                </w:p>
                                <w:p w:rsidR="00E67EC9" w:rsidRPr="00A20344" w:rsidRDefault="00E67EC9" w:rsidP="00E003FE">
                                  <w:pPr>
                                    <w:pStyle w:val="ListParagraph"/>
                                    <w:numPr>
                                      <w:ilvl w:val="0"/>
                                      <w:numId w:val="1"/>
                                    </w:numPr>
                                    <w:spacing w:after="0"/>
                                  </w:pPr>
                                  <w:r>
                                    <w:t>Review of Currant LEAD Mission</w:t>
                                  </w:r>
                                  <w:r w:rsidRPr="00A20344">
                                    <w:t xml:space="preserve"> </w:t>
                                  </w:r>
                                  <w:r>
                                    <w:t>(Dec. survey)</w:t>
                                  </w:r>
                                  <w:r w:rsidRPr="00A20344">
                                    <w:t xml:space="preserve"> | </w:t>
                                  </w:r>
                                  <w:r>
                                    <w:t>Casey</w:t>
                                  </w:r>
                                </w:p>
                                <w:p w:rsidR="00E67EC9" w:rsidRDefault="00E67EC9" w:rsidP="00E003FE">
                                  <w:pPr>
                                    <w:pStyle w:val="ListParagraph"/>
                                    <w:numPr>
                                      <w:ilvl w:val="0"/>
                                      <w:numId w:val="1"/>
                                    </w:numPr>
                                    <w:spacing w:after="0"/>
                                  </w:pPr>
                                  <w:r>
                                    <w:t>Review of past processes, paradigms &amp; accomplishments of LEAD</w:t>
                                  </w:r>
                                  <w:r w:rsidRPr="00A20344">
                                    <w:t xml:space="preserve"> |</w:t>
                                  </w:r>
                                  <w:r>
                                    <w:t>Casey</w:t>
                                  </w:r>
                                  <w:r w:rsidRPr="00A20344">
                                    <w:t xml:space="preserve"> </w:t>
                                  </w:r>
                                </w:p>
                                <w:p w:rsidR="00E67EC9" w:rsidRDefault="00E67EC9" w:rsidP="00E003FE">
                                  <w:pPr>
                                    <w:pStyle w:val="ListParagraph"/>
                                    <w:numPr>
                                      <w:ilvl w:val="0"/>
                                      <w:numId w:val="1"/>
                                    </w:numPr>
                                    <w:spacing w:after="0"/>
                                  </w:pPr>
                                  <w:r>
                                    <w:t xml:space="preserve">Review agenda and </w:t>
                                  </w:r>
                                  <w:proofErr w:type="gramStart"/>
                                  <w:r>
                                    <w:t>purpose</w:t>
                                  </w:r>
                                  <w:proofErr w:type="gramEnd"/>
                                  <w:r>
                                    <w:t xml:space="preserve"> I Michele &amp; Casey</w:t>
                                  </w:r>
                                </w:p>
                                <w:p w:rsidR="00E67EC9" w:rsidRDefault="00E67EC9" w:rsidP="00E003FE">
                                  <w:pPr>
                                    <w:pStyle w:val="Heading2"/>
                                    <w:spacing w:before="0"/>
                                  </w:pPr>
                                  <w:r>
                                    <w:t>0915 – 1000</w:t>
                                  </w:r>
                                </w:p>
                                <w:p w:rsidR="00E67EC9" w:rsidRPr="00A20344" w:rsidRDefault="00E67EC9" w:rsidP="00E003FE">
                                  <w:pPr>
                                    <w:pStyle w:val="ListParagraph"/>
                                    <w:numPr>
                                      <w:ilvl w:val="0"/>
                                      <w:numId w:val="2"/>
                                    </w:numPr>
                                    <w:spacing w:after="80"/>
                                  </w:pPr>
                                  <w:r>
                                    <w:t>Values Statement of CAHN</w:t>
                                  </w:r>
                                  <w:r w:rsidRPr="00A20344">
                                    <w:t xml:space="preserve"> | </w:t>
                                  </w:r>
                                  <w:r>
                                    <w:t>Casey and Deb</w:t>
                                  </w:r>
                                </w:p>
                                <w:p w:rsidR="00E67EC9" w:rsidRPr="00A20344" w:rsidRDefault="00E67EC9" w:rsidP="00E003FE">
                                  <w:pPr>
                                    <w:pStyle w:val="ListParagraph"/>
                                    <w:numPr>
                                      <w:ilvl w:val="0"/>
                                      <w:numId w:val="2"/>
                                    </w:numPr>
                                    <w:spacing w:after="80"/>
                                  </w:pPr>
                                  <w:r>
                                    <w:t>Values Clarification Exercise</w:t>
                                  </w:r>
                                  <w:r w:rsidRPr="00A20344">
                                    <w:t xml:space="preserve"> | </w:t>
                                  </w:r>
                                  <w:r>
                                    <w:t>Michele</w:t>
                                  </w:r>
                                </w:p>
                                <w:p w:rsidR="00E67EC9" w:rsidRDefault="00E67EC9" w:rsidP="00E003FE">
                                  <w:pPr>
                                    <w:pStyle w:val="ListParagraph"/>
                                    <w:numPr>
                                      <w:ilvl w:val="0"/>
                                      <w:numId w:val="2"/>
                                    </w:numPr>
                                    <w:spacing w:after="80"/>
                                  </w:pPr>
                                  <w:proofErr w:type="gramStart"/>
                                  <w:r>
                                    <w:t>Forming :</w:t>
                                  </w:r>
                                  <w:proofErr w:type="gramEnd"/>
                                  <w:r>
                                    <w:t xml:space="preserve"> Storming : Norming : Performing Framework</w:t>
                                  </w:r>
                                  <w:r w:rsidRPr="00A20344">
                                    <w:t xml:space="preserve"> | </w:t>
                                  </w:r>
                                  <w:r>
                                    <w:t>Michele</w:t>
                                  </w:r>
                                </w:p>
                                <w:p w:rsidR="00E67EC9" w:rsidRDefault="00E67EC9" w:rsidP="00E003FE">
                                  <w:pPr>
                                    <w:pStyle w:val="ListParagraph"/>
                                    <w:numPr>
                                      <w:ilvl w:val="0"/>
                                      <w:numId w:val="2"/>
                                    </w:numPr>
                                    <w:spacing w:after="80"/>
                                  </w:pPr>
                                  <w:r>
                                    <w:t xml:space="preserve">Brick-by-Brick to Build LEAD Sustainability &amp; Scalability </w:t>
                                  </w:r>
                                  <w:r w:rsidRPr="00AB101E">
                                    <w:t>|</w:t>
                                  </w:r>
                                  <w:r>
                                    <w:t xml:space="preserve"> Michele</w:t>
                                  </w:r>
                                </w:p>
                                <w:p w:rsidR="00E67EC9" w:rsidRPr="008259D1" w:rsidRDefault="00E67EC9" w:rsidP="00E003FE">
                                  <w:pPr>
                                    <w:pStyle w:val="ListParagraph"/>
                                    <w:numPr>
                                      <w:ilvl w:val="0"/>
                                      <w:numId w:val="2"/>
                                    </w:numPr>
                                  </w:pPr>
                                  <w:r>
                                    <w:t xml:space="preserve">Organizing Principles - LEAD </w:t>
                                  </w:r>
                                  <w:r w:rsidRPr="00B92D2C">
                                    <w:t>|</w:t>
                                  </w:r>
                                  <w:r>
                                    <w:t xml:space="preserve"> Michele</w:t>
                                  </w:r>
                                </w:p>
                                <w:p w:rsidR="00E67EC9" w:rsidRPr="004F53E9" w:rsidRDefault="00E67EC9" w:rsidP="00E003FE">
                                  <w:pPr>
                                    <w:pStyle w:val="Heading2"/>
                                    <w:spacing w:before="0"/>
                                  </w:pPr>
                                  <w:r>
                                    <w:t>1000 – 1015    BREAK</w:t>
                                  </w:r>
                                </w:p>
                                <w:p w:rsidR="00E67EC9" w:rsidRDefault="00E67EC9" w:rsidP="00E003FE">
                                  <w:pPr>
                                    <w:pStyle w:val="Heading2"/>
                                    <w:spacing w:before="0"/>
                                  </w:pPr>
                                  <w:r>
                                    <w:t>1015 – 1115</w:t>
                                  </w:r>
                                </w:p>
                                <w:p w:rsidR="00E67EC9" w:rsidRPr="00A20344" w:rsidRDefault="00E67EC9" w:rsidP="00E003FE">
                                  <w:pPr>
                                    <w:pStyle w:val="ListParagraph"/>
                                    <w:numPr>
                                      <w:ilvl w:val="0"/>
                                      <w:numId w:val="3"/>
                                    </w:numPr>
                                    <w:spacing w:after="80"/>
                                  </w:pPr>
                                  <w:r>
                                    <w:t xml:space="preserve">History </w:t>
                                  </w:r>
                                  <w:r>
                                    <w:sym w:font="Wingdings" w:char="F0E0"/>
                                  </w:r>
                                  <w:r>
                                    <w:t xml:space="preserve"> Future RWJF/</w:t>
                                  </w:r>
                                  <w:proofErr w:type="spellStart"/>
                                  <w:r>
                                    <w:t>CoH</w:t>
                                  </w:r>
                                  <w:proofErr w:type="spellEnd"/>
                                  <w:r>
                                    <w:t>/Purpose of CAHN</w:t>
                                  </w:r>
                                  <w:r w:rsidRPr="00A20344">
                                    <w:t xml:space="preserve"> | </w:t>
                                  </w:r>
                                  <w:r>
                                    <w:t>Casey – Team</w:t>
                                  </w:r>
                                </w:p>
                                <w:p w:rsidR="00E67EC9" w:rsidRPr="00A20344" w:rsidRDefault="00E67EC9" w:rsidP="00E003FE">
                                  <w:pPr>
                                    <w:pStyle w:val="ListParagraph"/>
                                    <w:numPr>
                                      <w:ilvl w:val="0"/>
                                      <w:numId w:val="3"/>
                                    </w:numPr>
                                    <w:spacing w:after="80"/>
                                  </w:pPr>
                                  <w:r>
                                    <w:t>The Drivers of Nursing</w:t>
                                  </w:r>
                                  <w:r w:rsidRPr="00A20344">
                                    <w:t xml:space="preserve"> | </w:t>
                                  </w:r>
                                  <w:r>
                                    <w:t>Michele</w:t>
                                  </w:r>
                                </w:p>
                                <w:p w:rsidR="00E67EC9" w:rsidRPr="00E003FE" w:rsidRDefault="00E67EC9" w:rsidP="00E003FE">
                                  <w:pPr>
                                    <w:pStyle w:val="ListParagraph"/>
                                    <w:numPr>
                                      <w:ilvl w:val="0"/>
                                      <w:numId w:val="3"/>
                                    </w:numPr>
                                  </w:pPr>
                                  <w:r>
                                    <w:t>The Current Condition of Nursing MT</w:t>
                                  </w:r>
                                  <w:r w:rsidRPr="00A20344">
                                    <w:t xml:space="preserve"> | </w:t>
                                  </w:r>
                                  <w:r>
                                    <w:t>Michele</w:t>
                                  </w:r>
                                </w:p>
                                <w:p w:rsidR="00E67EC9" w:rsidRDefault="00E67EC9" w:rsidP="00E003FE">
                                  <w:pPr>
                                    <w:pStyle w:val="Heading2"/>
                                    <w:spacing w:before="0"/>
                                  </w:pPr>
                                  <w:r>
                                    <w:t>1115 – 1215</w:t>
                                  </w:r>
                                </w:p>
                                <w:p w:rsidR="00E67EC9" w:rsidRPr="00A20344" w:rsidRDefault="00E67EC9" w:rsidP="00E003FE">
                                  <w:pPr>
                                    <w:pStyle w:val="ListParagraph"/>
                                    <w:numPr>
                                      <w:ilvl w:val="0"/>
                                      <w:numId w:val="4"/>
                                    </w:numPr>
                                    <w:spacing w:after="80"/>
                                  </w:pPr>
                                  <w:r>
                                    <w:t>The Drivers Workshop</w:t>
                                  </w:r>
                                  <w:r w:rsidRPr="00A20344">
                                    <w:t xml:space="preserve"> | </w:t>
                                  </w:r>
                                  <w:r>
                                    <w:t>Team</w:t>
                                  </w:r>
                                </w:p>
                                <w:p w:rsidR="00E67EC9" w:rsidRPr="00E003FE" w:rsidRDefault="00E67EC9" w:rsidP="00E003FE">
                                  <w:pPr>
                                    <w:pStyle w:val="ListParagraph"/>
                                    <w:numPr>
                                      <w:ilvl w:val="0"/>
                                      <w:numId w:val="4"/>
                                    </w:numPr>
                                  </w:pPr>
                                  <w:r>
                                    <w:t>The Current Condition Workshop</w:t>
                                  </w:r>
                                  <w:r w:rsidRPr="00A20344">
                                    <w:t xml:space="preserve"> | </w:t>
                                  </w:r>
                                  <w:r>
                                    <w:t>Team</w:t>
                                  </w:r>
                                </w:p>
                                <w:p w:rsidR="00E67EC9" w:rsidRPr="004F53E9" w:rsidRDefault="00E67EC9" w:rsidP="00E003FE">
                                  <w:pPr>
                                    <w:pStyle w:val="Heading2"/>
                                    <w:spacing w:before="0"/>
                                  </w:pPr>
                                  <w:r>
                                    <w:t>1215 – 1245     LUNCH</w:t>
                                  </w:r>
                                </w:p>
                                <w:p w:rsidR="00E67EC9" w:rsidRDefault="00E67EC9" w:rsidP="00E003FE">
                                  <w:pPr>
                                    <w:pStyle w:val="Heading2"/>
                                    <w:spacing w:before="0"/>
                                  </w:pPr>
                                  <w:r>
                                    <w:t>1245 -1330</w:t>
                                  </w:r>
                                </w:p>
                                <w:p w:rsidR="00E67EC9" w:rsidRDefault="00E67EC9" w:rsidP="00E003FE">
                                  <w:pPr>
                                    <w:numPr>
                                      <w:ilvl w:val="0"/>
                                      <w:numId w:val="4"/>
                                    </w:numPr>
                                    <w:spacing w:after="80" w:line="240" w:lineRule="auto"/>
                                  </w:pPr>
                                  <w:r w:rsidRPr="00807D52">
                                    <w:t>Mission You Want, Your Mission Within CAHN LEAD Exercise | Team</w:t>
                                  </w:r>
                                </w:p>
                                <w:p w:rsidR="00E67EC9" w:rsidRDefault="00E67EC9" w:rsidP="00E003FE">
                                  <w:pPr>
                                    <w:numPr>
                                      <w:ilvl w:val="0"/>
                                      <w:numId w:val="4"/>
                                    </w:numPr>
                                    <w:spacing w:after="80" w:line="240" w:lineRule="auto"/>
                                  </w:pPr>
                                  <w:r>
                                    <w:t xml:space="preserve">Business Canvas Introduction </w:t>
                                  </w:r>
                                  <w:r w:rsidRPr="00532F72">
                                    <w:t>|</w:t>
                                  </w:r>
                                  <w:r>
                                    <w:t xml:space="preserve"> Michele</w:t>
                                  </w:r>
                                </w:p>
                                <w:p w:rsidR="00E67EC9" w:rsidRPr="00E003FE" w:rsidRDefault="00E67EC9" w:rsidP="00E003FE">
                                  <w:pPr>
                                    <w:pStyle w:val="ListParagraph"/>
                                    <w:numPr>
                                      <w:ilvl w:val="0"/>
                                      <w:numId w:val="4"/>
                                    </w:numPr>
                                    <w:spacing w:after="80"/>
                                  </w:pPr>
                                  <w:r>
                                    <w:t xml:space="preserve">Introduction to Value Proposition </w:t>
                                  </w:r>
                                  <w:r w:rsidRPr="00035E59">
                                    <w:t>|</w:t>
                                  </w:r>
                                  <w:r>
                                    <w:t xml:space="preserve"> Michele</w:t>
                                  </w:r>
                                </w:p>
                                <w:p w:rsidR="00E67EC9" w:rsidRDefault="00E67EC9" w:rsidP="00E003FE">
                                  <w:pPr>
                                    <w:pStyle w:val="Heading2"/>
                                    <w:spacing w:before="0"/>
                                  </w:pPr>
                                  <w:r>
                                    <w:t>1330 – 1430</w:t>
                                  </w:r>
                                </w:p>
                                <w:p w:rsidR="00E67EC9" w:rsidRDefault="00E67EC9" w:rsidP="00E003FE">
                                  <w:pPr>
                                    <w:numPr>
                                      <w:ilvl w:val="0"/>
                                      <w:numId w:val="4"/>
                                    </w:numPr>
                                    <w:spacing w:after="80" w:line="240" w:lineRule="auto"/>
                                    <w:rPr>
                                      <w:rFonts w:asciiTheme="majorHAnsi" w:eastAsiaTheme="majorEastAsia" w:hAnsiTheme="majorHAnsi" w:cstheme="majorBidi"/>
                                      <w:bCs/>
                                    </w:rPr>
                                  </w:pPr>
                                  <w:r>
                                    <w:rPr>
                                      <w:rFonts w:asciiTheme="majorHAnsi" w:eastAsiaTheme="majorEastAsia" w:hAnsiTheme="majorHAnsi" w:cstheme="majorBidi"/>
                                      <w:bCs/>
                                    </w:rPr>
                                    <w:t xml:space="preserve">Transformational Leadership </w:t>
                                  </w:r>
                                  <w:r w:rsidRPr="00EA5B39">
                                    <w:rPr>
                                      <w:rFonts w:asciiTheme="majorHAnsi" w:eastAsiaTheme="majorEastAsia" w:hAnsiTheme="majorHAnsi" w:cstheme="majorBidi"/>
                                      <w:bCs/>
                                    </w:rPr>
                                    <w:t>|</w:t>
                                  </w:r>
                                  <w:r>
                                    <w:rPr>
                                      <w:rFonts w:asciiTheme="majorHAnsi" w:eastAsiaTheme="majorEastAsia" w:hAnsiTheme="majorHAnsi" w:cstheme="majorBidi"/>
                                      <w:bCs/>
                                    </w:rPr>
                                    <w:t xml:space="preserve"> Team (IOM; pg. 223, para 5)</w:t>
                                  </w:r>
                                </w:p>
                                <w:p w:rsidR="00E67EC9" w:rsidRPr="00EA5B39" w:rsidRDefault="00E67EC9" w:rsidP="00E003FE">
                                  <w:pPr>
                                    <w:numPr>
                                      <w:ilvl w:val="0"/>
                                      <w:numId w:val="4"/>
                                    </w:numPr>
                                    <w:spacing w:after="80" w:line="240" w:lineRule="auto"/>
                                    <w:rPr>
                                      <w:rFonts w:asciiTheme="majorHAnsi" w:eastAsiaTheme="majorEastAsia" w:hAnsiTheme="majorHAnsi" w:cstheme="majorBidi"/>
                                      <w:bCs/>
                                    </w:rPr>
                                  </w:pPr>
                                  <w:r>
                                    <w:rPr>
                                      <w:rFonts w:asciiTheme="majorHAnsi" w:eastAsiaTheme="majorEastAsia" w:hAnsiTheme="majorHAnsi" w:cstheme="majorBidi"/>
                                      <w:bCs/>
                                    </w:rPr>
                                    <w:t xml:space="preserve">Value Proposition Workshop </w:t>
                                  </w:r>
                                  <w:r w:rsidRPr="003F23F1">
                                    <w:rPr>
                                      <w:rFonts w:asciiTheme="majorHAnsi" w:eastAsiaTheme="majorEastAsia" w:hAnsiTheme="majorHAnsi" w:cstheme="majorBidi"/>
                                      <w:bCs/>
                                    </w:rPr>
                                    <w:t xml:space="preserve">– Why LEAD? </w:t>
                                  </w:r>
                                  <w:r w:rsidRPr="00EA5B39">
                                    <w:rPr>
                                      <w:rFonts w:asciiTheme="majorHAnsi" w:eastAsiaTheme="majorEastAsia" w:hAnsiTheme="majorHAnsi" w:cstheme="majorBidi"/>
                                      <w:bCs/>
                                    </w:rPr>
                                    <w:t xml:space="preserve">| </w:t>
                                  </w:r>
                                  <w:r>
                                    <w:rPr>
                                      <w:rFonts w:asciiTheme="majorHAnsi" w:eastAsiaTheme="majorEastAsia" w:hAnsiTheme="majorHAnsi" w:cstheme="majorBidi"/>
                                      <w:bCs/>
                                    </w:rPr>
                                    <w:t>Team</w:t>
                                  </w:r>
                                </w:p>
                                <w:p w:rsidR="00E67EC9" w:rsidRPr="00E003FE" w:rsidRDefault="00E67EC9" w:rsidP="00E003FE">
                                  <w:pPr>
                                    <w:numPr>
                                      <w:ilvl w:val="0"/>
                                      <w:numId w:val="4"/>
                                    </w:numPr>
                                    <w:spacing w:after="80" w:line="240" w:lineRule="auto"/>
                                    <w:rPr>
                                      <w:rFonts w:asciiTheme="majorHAnsi" w:eastAsiaTheme="majorEastAsia" w:hAnsiTheme="majorHAnsi" w:cstheme="majorBidi"/>
                                      <w:bCs/>
                                    </w:rPr>
                                  </w:pPr>
                                  <w:r w:rsidRPr="00EA5B39">
                                    <w:rPr>
                                      <w:rFonts w:asciiTheme="majorHAnsi" w:eastAsiaTheme="majorEastAsia" w:hAnsiTheme="majorHAnsi" w:cstheme="majorBidi"/>
                                      <w:bCs/>
                                    </w:rPr>
                                    <w:t xml:space="preserve">Business Canvas </w:t>
                                  </w:r>
                                  <w:r>
                                    <w:rPr>
                                      <w:rFonts w:asciiTheme="majorHAnsi" w:eastAsiaTheme="majorEastAsia" w:hAnsiTheme="majorHAnsi" w:cstheme="majorBidi"/>
                                      <w:bCs/>
                                    </w:rPr>
                                    <w:t xml:space="preserve">VP </w:t>
                                  </w:r>
                                  <w:r w:rsidRPr="00EA5B39">
                                    <w:rPr>
                                      <w:rFonts w:asciiTheme="majorHAnsi" w:eastAsiaTheme="majorEastAsia" w:hAnsiTheme="majorHAnsi" w:cstheme="majorBidi"/>
                                      <w:bCs/>
                                    </w:rPr>
                                    <w:t xml:space="preserve">| </w:t>
                                  </w:r>
                                  <w:r>
                                    <w:rPr>
                                      <w:rFonts w:asciiTheme="majorHAnsi" w:eastAsiaTheme="majorEastAsia" w:hAnsiTheme="majorHAnsi" w:cstheme="majorBidi"/>
                                      <w:bCs/>
                                    </w:rPr>
                                    <w:t>Team</w:t>
                                  </w:r>
                                </w:p>
                                <w:p w:rsidR="00E67EC9" w:rsidRPr="004F53E9" w:rsidRDefault="00E67EC9" w:rsidP="00E003FE">
                                  <w:pPr>
                                    <w:pStyle w:val="Heading2"/>
                                    <w:spacing w:before="0"/>
                                  </w:pPr>
                                  <w:r>
                                    <w:t>1430 – 1445     BREAK</w:t>
                                  </w:r>
                                </w:p>
                                <w:p w:rsidR="00E67EC9" w:rsidRDefault="00E67EC9" w:rsidP="00E003FE">
                                  <w:pPr>
                                    <w:pStyle w:val="Heading2"/>
                                    <w:spacing w:before="0"/>
                                  </w:pPr>
                                  <w:r>
                                    <w:t>1445 – 1515</w:t>
                                  </w:r>
                                </w:p>
                                <w:p w:rsidR="00E67EC9" w:rsidRPr="00E003FE" w:rsidRDefault="00E67EC9" w:rsidP="00E003FE">
                                  <w:pPr>
                                    <w:pStyle w:val="ListParagraph"/>
                                    <w:numPr>
                                      <w:ilvl w:val="0"/>
                                      <w:numId w:val="5"/>
                                    </w:numPr>
                                  </w:pPr>
                                  <w:r w:rsidRPr="00250A9B">
                                    <w:t>Value Proposition – Transformational Leadership</w:t>
                                  </w:r>
                                  <w:r>
                                    <w:t xml:space="preserve"> </w:t>
                                  </w:r>
                                  <w:r w:rsidRPr="00863634">
                                    <w:t>|</w:t>
                                  </w:r>
                                  <w:r>
                                    <w:t xml:space="preserve"> Team </w:t>
                                  </w:r>
                                </w:p>
                                <w:p w:rsidR="00E67EC9" w:rsidRDefault="00E67EC9" w:rsidP="00E003FE">
                                  <w:pPr>
                                    <w:pStyle w:val="Heading2"/>
                                    <w:spacing w:before="0"/>
                                  </w:pPr>
                                  <w:r>
                                    <w:t>1515 – 1545</w:t>
                                  </w:r>
                                </w:p>
                                <w:p w:rsidR="00E67EC9" w:rsidRPr="00E003FE" w:rsidRDefault="00E67EC9" w:rsidP="00E003FE">
                                  <w:pPr>
                                    <w:pStyle w:val="ListParagraph"/>
                                    <w:numPr>
                                      <w:ilvl w:val="0"/>
                                      <w:numId w:val="5"/>
                                    </w:numPr>
                                  </w:pPr>
                                  <w:r>
                                    <w:t xml:space="preserve">PAHO Course </w:t>
                                  </w:r>
                                  <w:r w:rsidRPr="008E03CC">
                                    <w:t>|</w:t>
                                  </w:r>
                                  <w:r>
                                    <w:t xml:space="preserve"> Michele, Team</w:t>
                                  </w:r>
                                </w:p>
                                <w:p w:rsidR="00E67EC9" w:rsidRDefault="00E67EC9" w:rsidP="00E003FE">
                                  <w:pPr>
                                    <w:pStyle w:val="Heading2"/>
                                    <w:spacing w:before="0"/>
                                  </w:pPr>
                                  <w:r>
                                    <w:t>1545 -1600</w:t>
                                  </w:r>
                                </w:p>
                                <w:p w:rsidR="00E67EC9" w:rsidRPr="00E003FE" w:rsidRDefault="00E67EC9" w:rsidP="00E003FE">
                                  <w:pPr>
                                    <w:pStyle w:val="ListParagraph"/>
                                    <w:numPr>
                                      <w:ilvl w:val="0"/>
                                      <w:numId w:val="5"/>
                                    </w:numPr>
                                  </w:pPr>
                                  <w:r>
                                    <w:t>Team Plan/Calendar</w:t>
                                  </w:r>
                                  <w:r w:rsidRPr="008E03C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BE39FA4" id="Text Box 9" o:spid="_x0000_s1031" type="#_x0000_t202" style="width:384.65pt;height:6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" filled="f" stroked="f">
                      <v:textbox>
                        <w:txbxContent>
                          <w:p w:rsidR="00E67EC9" w:rsidRPr="004F53E9" w:rsidRDefault="00E67EC9" w:rsidP="00E003FE">
                            <w:pPr>
                              <w:pStyle w:val="Heading2"/>
                              <w:spacing w:before="0"/>
                            </w:pPr>
                            <w:bookmarkStart w:id="3" w:name="_Hlk511921305"/>
                            <w:r>
                              <w:t>0830 - 0915</w:t>
                            </w:r>
                          </w:p>
                          <w:bookmarkEnd w:id="3"/>
                          <w:p w:rsidR="00E67EC9" w:rsidRPr="00A20344" w:rsidRDefault="00E67EC9" w:rsidP="00E003FE">
                            <w:pPr>
                              <w:pStyle w:val="ListParagraph"/>
                              <w:numPr>
                                <w:ilvl w:val="0"/>
                                <w:numId w:val="1"/>
                              </w:numPr>
                              <w:spacing w:after="0"/>
                            </w:pPr>
                            <w:r>
                              <w:t>Introductions</w:t>
                            </w:r>
                            <w:r w:rsidRPr="00A20344">
                              <w:t xml:space="preserve"> | </w:t>
                            </w:r>
                            <w:r>
                              <w:t>Casey Blumenthal</w:t>
                            </w:r>
                          </w:p>
                          <w:p w:rsidR="00E67EC9" w:rsidRPr="00A20344" w:rsidRDefault="00E67EC9" w:rsidP="00E003FE">
                            <w:pPr>
                              <w:pStyle w:val="ListParagraph"/>
                              <w:numPr>
                                <w:ilvl w:val="0"/>
                                <w:numId w:val="1"/>
                              </w:numPr>
                              <w:spacing w:after="0"/>
                            </w:pPr>
                            <w:r>
                              <w:t>Review of Currant LEAD Mission</w:t>
                            </w:r>
                            <w:r w:rsidRPr="00A20344">
                              <w:t xml:space="preserve"> </w:t>
                            </w:r>
                            <w:r>
                              <w:t>(Dec. survey)</w:t>
                            </w:r>
                            <w:r w:rsidRPr="00A20344">
                              <w:t xml:space="preserve"> | </w:t>
                            </w:r>
                            <w:r>
                              <w:t>Casey</w:t>
                            </w:r>
                          </w:p>
                          <w:p w:rsidR="00E67EC9" w:rsidRDefault="00E67EC9" w:rsidP="00E003FE">
                            <w:pPr>
                              <w:pStyle w:val="ListParagraph"/>
                              <w:numPr>
                                <w:ilvl w:val="0"/>
                                <w:numId w:val="1"/>
                              </w:numPr>
                              <w:spacing w:after="0"/>
                            </w:pPr>
                            <w:r>
                              <w:t>Review of past processes, paradigms &amp; accomplishments of LEAD</w:t>
                            </w:r>
                            <w:r w:rsidRPr="00A20344">
                              <w:t xml:space="preserve"> |</w:t>
                            </w:r>
                            <w:r>
                              <w:t>Casey</w:t>
                            </w:r>
                            <w:r w:rsidRPr="00A20344">
                              <w:t xml:space="preserve"> </w:t>
                            </w:r>
                          </w:p>
                          <w:p w:rsidR="00E67EC9" w:rsidRDefault="00E67EC9" w:rsidP="00E003FE">
                            <w:pPr>
                              <w:pStyle w:val="ListParagraph"/>
                              <w:numPr>
                                <w:ilvl w:val="0"/>
                                <w:numId w:val="1"/>
                              </w:numPr>
                              <w:spacing w:after="0"/>
                            </w:pPr>
                            <w:r>
                              <w:t xml:space="preserve">Review agenda and </w:t>
                            </w:r>
                            <w:proofErr w:type="gramStart"/>
                            <w:r>
                              <w:t>purpose</w:t>
                            </w:r>
                            <w:proofErr w:type="gramEnd"/>
                            <w:r>
                              <w:t xml:space="preserve"> I Michele &amp; Casey</w:t>
                            </w:r>
                          </w:p>
                          <w:p w:rsidR="00E67EC9" w:rsidRDefault="00E67EC9" w:rsidP="00E003FE">
                            <w:pPr>
                              <w:pStyle w:val="Heading2"/>
                              <w:spacing w:before="0"/>
                            </w:pPr>
                            <w:r>
                              <w:t>0915 – 1000</w:t>
                            </w:r>
                          </w:p>
                          <w:p w:rsidR="00E67EC9" w:rsidRPr="00A20344" w:rsidRDefault="00E67EC9" w:rsidP="00E003FE">
                            <w:pPr>
                              <w:pStyle w:val="ListParagraph"/>
                              <w:numPr>
                                <w:ilvl w:val="0"/>
                                <w:numId w:val="2"/>
                              </w:numPr>
                              <w:spacing w:after="80"/>
                            </w:pPr>
                            <w:r>
                              <w:t>Values Statement of CAHN</w:t>
                            </w:r>
                            <w:r w:rsidRPr="00A20344">
                              <w:t xml:space="preserve"> | </w:t>
                            </w:r>
                            <w:r>
                              <w:t>Casey and Deb</w:t>
                            </w:r>
                          </w:p>
                          <w:p w:rsidR="00E67EC9" w:rsidRPr="00A20344" w:rsidRDefault="00E67EC9" w:rsidP="00E003FE">
                            <w:pPr>
                              <w:pStyle w:val="ListParagraph"/>
                              <w:numPr>
                                <w:ilvl w:val="0"/>
                                <w:numId w:val="2"/>
                              </w:numPr>
                              <w:spacing w:after="80"/>
                            </w:pPr>
                            <w:r>
                              <w:t>Values Clarification Exercise</w:t>
                            </w:r>
                            <w:r w:rsidRPr="00A20344">
                              <w:t xml:space="preserve"> | </w:t>
                            </w:r>
                            <w:r>
                              <w:t>Michele</w:t>
                            </w:r>
                          </w:p>
                          <w:p w:rsidR="00E67EC9" w:rsidRDefault="00E67EC9" w:rsidP="00E003FE">
                            <w:pPr>
                              <w:pStyle w:val="ListParagraph"/>
                              <w:numPr>
                                <w:ilvl w:val="0"/>
                                <w:numId w:val="2"/>
                              </w:numPr>
                              <w:spacing w:after="80"/>
                            </w:pPr>
                            <w:proofErr w:type="gramStart"/>
                            <w:r>
                              <w:t>Forming :</w:t>
                            </w:r>
                            <w:proofErr w:type="gramEnd"/>
                            <w:r>
                              <w:t xml:space="preserve"> Storming : Norming : Performing Framework</w:t>
                            </w:r>
                            <w:r w:rsidRPr="00A20344">
                              <w:t xml:space="preserve"> | </w:t>
                            </w:r>
                            <w:r>
                              <w:t>Michele</w:t>
                            </w:r>
                          </w:p>
                          <w:p w:rsidR="00E67EC9" w:rsidRDefault="00E67EC9" w:rsidP="00E003FE">
                            <w:pPr>
                              <w:pStyle w:val="ListParagraph"/>
                              <w:numPr>
                                <w:ilvl w:val="0"/>
                                <w:numId w:val="2"/>
                              </w:numPr>
                              <w:spacing w:after="80"/>
                            </w:pPr>
                            <w:r>
                              <w:t xml:space="preserve">Brick-by-Brick to Build LEAD Sustainability &amp; Scalability </w:t>
                            </w:r>
                            <w:r w:rsidRPr="00AB101E">
                              <w:t>|</w:t>
                            </w:r>
                            <w:r>
                              <w:t xml:space="preserve"> Michele</w:t>
                            </w:r>
                          </w:p>
                          <w:p w:rsidR="00E67EC9" w:rsidRPr="008259D1" w:rsidRDefault="00E67EC9" w:rsidP="00E003FE">
                            <w:pPr>
                              <w:pStyle w:val="ListParagraph"/>
                              <w:numPr>
                                <w:ilvl w:val="0"/>
                                <w:numId w:val="2"/>
                              </w:numPr>
                            </w:pPr>
                            <w:r>
                              <w:t xml:space="preserve">Organizing Principles - LEAD </w:t>
                            </w:r>
                            <w:r w:rsidRPr="00B92D2C">
                              <w:t>|</w:t>
                            </w:r>
                            <w:r>
                              <w:t xml:space="preserve"> Michele</w:t>
                            </w:r>
                          </w:p>
                          <w:p w:rsidR="00E67EC9" w:rsidRPr="004F53E9" w:rsidRDefault="00E67EC9" w:rsidP="00E003FE">
                            <w:pPr>
                              <w:pStyle w:val="Heading2"/>
                              <w:spacing w:before="0"/>
                            </w:pPr>
                            <w:r>
                              <w:t>1000 – 1015    BREAK</w:t>
                            </w:r>
                          </w:p>
                          <w:p w:rsidR="00E67EC9" w:rsidRDefault="00E67EC9" w:rsidP="00E003FE">
                            <w:pPr>
                              <w:pStyle w:val="Heading2"/>
                              <w:spacing w:before="0"/>
                            </w:pPr>
                            <w:r>
                              <w:t>1015 – 1115</w:t>
                            </w:r>
                          </w:p>
                          <w:p w:rsidR="00E67EC9" w:rsidRPr="00A20344" w:rsidRDefault="00E67EC9" w:rsidP="00E003FE">
                            <w:pPr>
                              <w:pStyle w:val="ListParagraph"/>
                              <w:numPr>
                                <w:ilvl w:val="0"/>
                                <w:numId w:val="3"/>
                              </w:numPr>
                              <w:spacing w:after="80"/>
                            </w:pPr>
                            <w:r>
                              <w:t xml:space="preserve">History </w:t>
                            </w:r>
                            <w:r>
                              <w:sym w:font="Wingdings" w:char="F0E0"/>
                            </w:r>
                            <w:r>
                              <w:t xml:space="preserve"> Future RWJF/</w:t>
                            </w:r>
                            <w:proofErr w:type="spellStart"/>
                            <w:r>
                              <w:t>CoH</w:t>
                            </w:r>
                            <w:proofErr w:type="spellEnd"/>
                            <w:r>
                              <w:t>/Purpose of CAHN</w:t>
                            </w:r>
                            <w:r w:rsidRPr="00A20344">
                              <w:t xml:space="preserve"> | </w:t>
                            </w:r>
                            <w:r>
                              <w:t>Casey – Team</w:t>
                            </w:r>
                          </w:p>
                          <w:p w:rsidR="00E67EC9" w:rsidRPr="00A20344" w:rsidRDefault="00E67EC9" w:rsidP="00E003FE">
                            <w:pPr>
                              <w:pStyle w:val="ListParagraph"/>
                              <w:numPr>
                                <w:ilvl w:val="0"/>
                                <w:numId w:val="3"/>
                              </w:numPr>
                              <w:spacing w:after="80"/>
                            </w:pPr>
                            <w:r>
                              <w:t>The Drivers of Nursing</w:t>
                            </w:r>
                            <w:r w:rsidRPr="00A20344">
                              <w:t xml:space="preserve"> | </w:t>
                            </w:r>
                            <w:r>
                              <w:t>Michele</w:t>
                            </w:r>
                          </w:p>
                          <w:p w:rsidR="00E67EC9" w:rsidRPr="00E003FE" w:rsidRDefault="00E67EC9" w:rsidP="00E003FE">
                            <w:pPr>
                              <w:pStyle w:val="ListParagraph"/>
                              <w:numPr>
                                <w:ilvl w:val="0"/>
                                <w:numId w:val="3"/>
                              </w:numPr>
                            </w:pPr>
                            <w:r>
                              <w:t>The Current Condition of Nursing MT</w:t>
                            </w:r>
                            <w:r w:rsidRPr="00A20344">
                              <w:t xml:space="preserve"> | </w:t>
                            </w:r>
                            <w:r>
                              <w:t>Michele</w:t>
                            </w:r>
                          </w:p>
                          <w:p w:rsidR="00E67EC9" w:rsidRDefault="00E67EC9" w:rsidP="00E003FE">
                            <w:pPr>
                              <w:pStyle w:val="Heading2"/>
                              <w:spacing w:before="0"/>
                            </w:pPr>
                            <w:r>
                              <w:t>1115 – 1215</w:t>
                            </w:r>
                          </w:p>
                          <w:p w:rsidR="00E67EC9" w:rsidRPr="00A20344" w:rsidRDefault="00E67EC9" w:rsidP="00E003FE">
                            <w:pPr>
                              <w:pStyle w:val="ListParagraph"/>
                              <w:numPr>
                                <w:ilvl w:val="0"/>
                                <w:numId w:val="4"/>
                              </w:numPr>
                              <w:spacing w:after="80"/>
                            </w:pPr>
                            <w:r>
                              <w:t>The Drivers Workshop</w:t>
                            </w:r>
                            <w:r w:rsidRPr="00A20344">
                              <w:t xml:space="preserve"> | </w:t>
                            </w:r>
                            <w:r>
                              <w:t>Team</w:t>
                            </w:r>
                          </w:p>
                          <w:p w:rsidR="00E67EC9" w:rsidRPr="00E003FE" w:rsidRDefault="00E67EC9" w:rsidP="00E003FE">
                            <w:pPr>
                              <w:pStyle w:val="ListParagraph"/>
                              <w:numPr>
                                <w:ilvl w:val="0"/>
                                <w:numId w:val="4"/>
                              </w:numPr>
                            </w:pPr>
                            <w:r>
                              <w:t>The Current Condition Workshop</w:t>
                            </w:r>
                            <w:r w:rsidRPr="00A20344">
                              <w:t xml:space="preserve"> | </w:t>
                            </w:r>
                            <w:r>
                              <w:t>Team</w:t>
                            </w:r>
                          </w:p>
                          <w:p w:rsidR="00E67EC9" w:rsidRPr="004F53E9" w:rsidRDefault="00E67EC9" w:rsidP="00E003FE">
                            <w:pPr>
                              <w:pStyle w:val="Heading2"/>
                              <w:spacing w:before="0"/>
                            </w:pPr>
                            <w:r>
                              <w:t>1215 – 1245     LUNCH</w:t>
                            </w:r>
                          </w:p>
                          <w:p w:rsidR="00E67EC9" w:rsidRDefault="00E67EC9" w:rsidP="00E003FE">
                            <w:pPr>
                              <w:pStyle w:val="Heading2"/>
                              <w:spacing w:before="0"/>
                            </w:pPr>
                            <w:r>
                              <w:t>1245 -1330</w:t>
                            </w:r>
                          </w:p>
                          <w:p w:rsidR="00E67EC9" w:rsidRDefault="00E67EC9" w:rsidP="00E003FE">
                            <w:pPr>
                              <w:numPr>
                                <w:ilvl w:val="0"/>
                                <w:numId w:val="4"/>
                              </w:numPr>
                              <w:spacing w:after="80" w:line="240" w:lineRule="auto"/>
                            </w:pPr>
                            <w:r w:rsidRPr="00807D52">
                              <w:t>Mission You Want, Your Mission Within CAHN LEAD Exercise | Team</w:t>
                            </w:r>
                          </w:p>
                          <w:p w:rsidR="00E67EC9" w:rsidRDefault="00E67EC9" w:rsidP="00E003FE">
                            <w:pPr>
                              <w:numPr>
                                <w:ilvl w:val="0"/>
                                <w:numId w:val="4"/>
                              </w:numPr>
                              <w:spacing w:after="80" w:line="240" w:lineRule="auto"/>
                            </w:pPr>
                            <w:r>
                              <w:t xml:space="preserve">Business Canvas Introduction </w:t>
                            </w:r>
                            <w:r w:rsidRPr="00532F72">
                              <w:t>|</w:t>
                            </w:r>
                            <w:r>
                              <w:t xml:space="preserve"> Michele</w:t>
                            </w:r>
                          </w:p>
                          <w:p w:rsidR="00E67EC9" w:rsidRPr="00E003FE" w:rsidRDefault="00E67EC9" w:rsidP="00E003FE">
                            <w:pPr>
                              <w:pStyle w:val="ListParagraph"/>
                              <w:numPr>
                                <w:ilvl w:val="0"/>
                                <w:numId w:val="4"/>
                              </w:numPr>
                              <w:spacing w:after="80"/>
                            </w:pPr>
                            <w:r>
                              <w:t xml:space="preserve">Introduction to Value Proposition </w:t>
                            </w:r>
                            <w:r w:rsidRPr="00035E59">
                              <w:t>|</w:t>
                            </w:r>
                            <w:r>
                              <w:t xml:space="preserve"> Michele</w:t>
                            </w:r>
                          </w:p>
                          <w:p w:rsidR="00E67EC9" w:rsidRDefault="00E67EC9" w:rsidP="00E003FE">
                            <w:pPr>
                              <w:pStyle w:val="Heading2"/>
                              <w:spacing w:before="0"/>
                            </w:pPr>
                            <w:r>
                              <w:t>1330 – 1430</w:t>
                            </w:r>
                          </w:p>
                          <w:p w:rsidR="00E67EC9" w:rsidRDefault="00E67EC9" w:rsidP="00E003FE">
                            <w:pPr>
                              <w:numPr>
                                <w:ilvl w:val="0"/>
                                <w:numId w:val="4"/>
                              </w:numPr>
                              <w:spacing w:after="80" w:line="240" w:lineRule="auto"/>
                              <w:rPr>
                                <w:rFonts w:asciiTheme="majorHAnsi" w:eastAsiaTheme="majorEastAsia" w:hAnsiTheme="majorHAnsi" w:cstheme="majorBidi"/>
                                <w:bCs/>
                              </w:rPr>
                            </w:pPr>
                            <w:r>
                              <w:rPr>
                                <w:rFonts w:asciiTheme="majorHAnsi" w:eastAsiaTheme="majorEastAsia" w:hAnsiTheme="majorHAnsi" w:cstheme="majorBidi"/>
                                <w:bCs/>
                              </w:rPr>
                              <w:t xml:space="preserve">Transformational Leadership </w:t>
                            </w:r>
                            <w:r w:rsidRPr="00EA5B39">
                              <w:rPr>
                                <w:rFonts w:asciiTheme="majorHAnsi" w:eastAsiaTheme="majorEastAsia" w:hAnsiTheme="majorHAnsi" w:cstheme="majorBidi"/>
                                <w:bCs/>
                              </w:rPr>
                              <w:t>|</w:t>
                            </w:r>
                            <w:r>
                              <w:rPr>
                                <w:rFonts w:asciiTheme="majorHAnsi" w:eastAsiaTheme="majorEastAsia" w:hAnsiTheme="majorHAnsi" w:cstheme="majorBidi"/>
                                <w:bCs/>
                              </w:rPr>
                              <w:t xml:space="preserve"> Team (IOM; pg. 223, para 5)</w:t>
                            </w:r>
                          </w:p>
                          <w:p w:rsidR="00E67EC9" w:rsidRPr="00EA5B39" w:rsidRDefault="00E67EC9" w:rsidP="00E003FE">
                            <w:pPr>
                              <w:numPr>
                                <w:ilvl w:val="0"/>
                                <w:numId w:val="4"/>
                              </w:numPr>
                              <w:spacing w:after="80" w:line="240" w:lineRule="auto"/>
                              <w:rPr>
                                <w:rFonts w:asciiTheme="majorHAnsi" w:eastAsiaTheme="majorEastAsia" w:hAnsiTheme="majorHAnsi" w:cstheme="majorBidi"/>
                                <w:bCs/>
                              </w:rPr>
                            </w:pPr>
                            <w:r>
                              <w:rPr>
                                <w:rFonts w:asciiTheme="majorHAnsi" w:eastAsiaTheme="majorEastAsia" w:hAnsiTheme="majorHAnsi" w:cstheme="majorBidi"/>
                                <w:bCs/>
                              </w:rPr>
                              <w:t xml:space="preserve">Value Proposition Workshop </w:t>
                            </w:r>
                            <w:r w:rsidRPr="003F23F1">
                              <w:rPr>
                                <w:rFonts w:asciiTheme="majorHAnsi" w:eastAsiaTheme="majorEastAsia" w:hAnsiTheme="majorHAnsi" w:cstheme="majorBidi"/>
                                <w:bCs/>
                              </w:rPr>
                              <w:t xml:space="preserve">– Why LEAD? </w:t>
                            </w:r>
                            <w:r w:rsidRPr="00EA5B39">
                              <w:rPr>
                                <w:rFonts w:asciiTheme="majorHAnsi" w:eastAsiaTheme="majorEastAsia" w:hAnsiTheme="majorHAnsi" w:cstheme="majorBidi"/>
                                <w:bCs/>
                              </w:rPr>
                              <w:t xml:space="preserve">| </w:t>
                            </w:r>
                            <w:r>
                              <w:rPr>
                                <w:rFonts w:asciiTheme="majorHAnsi" w:eastAsiaTheme="majorEastAsia" w:hAnsiTheme="majorHAnsi" w:cstheme="majorBidi"/>
                                <w:bCs/>
                              </w:rPr>
                              <w:t>Team</w:t>
                            </w:r>
                          </w:p>
                          <w:p w:rsidR="00E67EC9" w:rsidRPr="00E003FE" w:rsidRDefault="00E67EC9" w:rsidP="00E003FE">
                            <w:pPr>
                              <w:numPr>
                                <w:ilvl w:val="0"/>
                                <w:numId w:val="4"/>
                              </w:numPr>
                              <w:spacing w:after="80" w:line="240" w:lineRule="auto"/>
                              <w:rPr>
                                <w:rFonts w:asciiTheme="majorHAnsi" w:eastAsiaTheme="majorEastAsia" w:hAnsiTheme="majorHAnsi" w:cstheme="majorBidi"/>
                                <w:bCs/>
                              </w:rPr>
                            </w:pPr>
                            <w:r w:rsidRPr="00EA5B39">
                              <w:rPr>
                                <w:rFonts w:asciiTheme="majorHAnsi" w:eastAsiaTheme="majorEastAsia" w:hAnsiTheme="majorHAnsi" w:cstheme="majorBidi"/>
                                <w:bCs/>
                              </w:rPr>
                              <w:t xml:space="preserve">Business Canvas </w:t>
                            </w:r>
                            <w:r>
                              <w:rPr>
                                <w:rFonts w:asciiTheme="majorHAnsi" w:eastAsiaTheme="majorEastAsia" w:hAnsiTheme="majorHAnsi" w:cstheme="majorBidi"/>
                                <w:bCs/>
                              </w:rPr>
                              <w:t xml:space="preserve">VP </w:t>
                            </w:r>
                            <w:r w:rsidRPr="00EA5B39">
                              <w:rPr>
                                <w:rFonts w:asciiTheme="majorHAnsi" w:eastAsiaTheme="majorEastAsia" w:hAnsiTheme="majorHAnsi" w:cstheme="majorBidi"/>
                                <w:bCs/>
                              </w:rPr>
                              <w:t xml:space="preserve">| </w:t>
                            </w:r>
                            <w:r>
                              <w:rPr>
                                <w:rFonts w:asciiTheme="majorHAnsi" w:eastAsiaTheme="majorEastAsia" w:hAnsiTheme="majorHAnsi" w:cstheme="majorBidi"/>
                                <w:bCs/>
                              </w:rPr>
                              <w:t>Team</w:t>
                            </w:r>
                          </w:p>
                          <w:p w:rsidR="00E67EC9" w:rsidRPr="004F53E9" w:rsidRDefault="00E67EC9" w:rsidP="00E003FE">
                            <w:pPr>
                              <w:pStyle w:val="Heading2"/>
                              <w:spacing w:before="0"/>
                            </w:pPr>
                            <w:r>
                              <w:t>1430 – 1445     BREAK</w:t>
                            </w:r>
                          </w:p>
                          <w:p w:rsidR="00E67EC9" w:rsidRDefault="00E67EC9" w:rsidP="00E003FE">
                            <w:pPr>
                              <w:pStyle w:val="Heading2"/>
                              <w:spacing w:before="0"/>
                            </w:pPr>
                            <w:r>
                              <w:t>1445 – 1515</w:t>
                            </w:r>
                          </w:p>
                          <w:p w:rsidR="00E67EC9" w:rsidRPr="00E003FE" w:rsidRDefault="00E67EC9" w:rsidP="00E003FE">
                            <w:pPr>
                              <w:pStyle w:val="ListParagraph"/>
                              <w:numPr>
                                <w:ilvl w:val="0"/>
                                <w:numId w:val="5"/>
                              </w:numPr>
                            </w:pPr>
                            <w:r w:rsidRPr="00250A9B">
                              <w:t>Value Proposition – Transformational Leadership</w:t>
                            </w:r>
                            <w:r>
                              <w:t xml:space="preserve"> </w:t>
                            </w:r>
                            <w:r w:rsidRPr="00863634">
                              <w:t>|</w:t>
                            </w:r>
                            <w:r>
                              <w:t xml:space="preserve"> Team </w:t>
                            </w:r>
                          </w:p>
                          <w:p w:rsidR="00E67EC9" w:rsidRDefault="00E67EC9" w:rsidP="00E003FE">
                            <w:pPr>
                              <w:pStyle w:val="Heading2"/>
                              <w:spacing w:before="0"/>
                            </w:pPr>
                            <w:r>
                              <w:t>1515 – 1545</w:t>
                            </w:r>
                          </w:p>
                          <w:p w:rsidR="00E67EC9" w:rsidRPr="00E003FE" w:rsidRDefault="00E67EC9" w:rsidP="00E003FE">
                            <w:pPr>
                              <w:pStyle w:val="ListParagraph"/>
                              <w:numPr>
                                <w:ilvl w:val="0"/>
                                <w:numId w:val="5"/>
                              </w:numPr>
                            </w:pPr>
                            <w:r>
                              <w:t xml:space="preserve">PAHO Course </w:t>
                            </w:r>
                            <w:r w:rsidRPr="008E03CC">
                              <w:t>|</w:t>
                            </w:r>
                            <w:r>
                              <w:t xml:space="preserve"> Michele, Team</w:t>
                            </w:r>
                          </w:p>
                          <w:p w:rsidR="00E67EC9" w:rsidRDefault="00E67EC9" w:rsidP="00E003FE">
                            <w:pPr>
                              <w:pStyle w:val="Heading2"/>
                              <w:spacing w:before="0"/>
                            </w:pPr>
                            <w:r>
                              <w:t>1545 -1600</w:t>
                            </w:r>
                          </w:p>
                          <w:p w:rsidR="00E67EC9" w:rsidRPr="00E003FE" w:rsidRDefault="00E67EC9" w:rsidP="00E003FE">
                            <w:pPr>
                              <w:pStyle w:val="ListParagraph"/>
                              <w:numPr>
                                <w:ilvl w:val="0"/>
                                <w:numId w:val="5"/>
                              </w:numPr>
                            </w:pPr>
                            <w:r>
                              <w:t>Team Plan/Calendar</w:t>
                            </w:r>
                            <w:r w:rsidRPr="008E03CC">
                              <w:t xml:space="preserve">  </w:t>
                            </w:r>
                          </w:p>
                        </w:txbxContent>
                      </v:textbox>
                      <w10:anchorlock/>
                    </v:shape>
                  </w:pict>
                </mc:Fallback>
              </mc:AlternateContent>
            </w:r>
          </w:p>
        </w:tc>
        <w:tc>
          <w:tcPr>
            <w:tcW w:w="240" w:type="dxa"/>
            <w:vMerge w:val="restart"/>
          </w:tcPr>
          <w:p w:rsidR="00B903A7" w:rsidRDefault="00B903A7">
            <w:pPr>
              <w:cnfStyle w:val="100000000000" w:firstRow="1" w:lastRow="0" w:firstColumn="0" w:lastColumn="0" w:oddVBand="0" w:evenVBand="0" w:oddHBand="0" w:evenHBand="0" w:firstRowFirstColumn="0" w:firstRowLastColumn="0" w:lastRowFirstColumn="0" w:lastRowLastColumn="0"/>
            </w:pPr>
          </w:p>
        </w:tc>
        <w:tc>
          <w:tcPr>
            <w:tcW w:w="3747" w:type="dxa"/>
            <w:shd w:val="clear" w:color="auto" w:fill="3F1D5A" w:themeFill="accent1"/>
            <w:vAlign w:val="center"/>
          </w:tcPr>
          <w:p w:rsidR="00B903A7" w:rsidRDefault="00B903A7" w:rsidP="00426F60">
            <w:pPr>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inline distT="0" distB="0" distL="0" distR="0" wp14:anchorId="09F76B2F" wp14:editId="73D7A4BE">
                      <wp:extent cx="2101756" cy="1424940"/>
                      <wp:effectExtent l="0" t="0" r="0" b="3810"/>
                      <wp:docPr id="1" name="Text Box 1"/>
                      <wp:cNvGraphicFramePr/>
                      <a:graphic xmlns:a="http://schemas.openxmlformats.org/drawingml/2006/main">
                        <a:graphicData uri="http://schemas.microsoft.com/office/word/2010/wordprocessingShape">
                          <wps:wsp>
                            <wps:cNvSpPr txBox="1"/>
                            <wps:spPr>
                              <a:xfrm>
                                <a:off x="0" y="0"/>
                                <a:ext cx="2101756" cy="1424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Default="00E67EC9" w:rsidP="005847D8">
                                  <w:pPr>
                                    <w:pStyle w:val="Heading1"/>
                                    <w:jc w:val="center"/>
                                    <w:rPr>
                                      <w:b/>
                                      <w:iCs/>
                                    </w:rPr>
                                  </w:pPr>
                                  <w:r w:rsidRPr="00E003FE">
                                    <w:rPr>
                                      <w:b/>
                                      <w:iCs/>
                                    </w:rPr>
                                    <w:t xml:space="preserve">Drafting the Value Proposition of LEAD 2018 </w:t>
                                  </w:r>
                                  <w:r w:rsidRPr="00E003FE">
                                    <w:rPr>
                                      <w:b/>
                                    </w:rPr>
                                    <w:t>–</w:t>
                                  </w:r>
                                  <w:r w:rsidRPr="00E003FE">
                                    <w:rPr>
                                      <w:b/>
                                      <w:iCs/>
                                    </w:rPr>
                                    <w:t xml:space="preserve"> 2030</w:t>
                                  </w:r>
                                </w:p>
                                <w:p w:rsidR="00E67EC9" w:rsidRPr="00931287" w:rsidRDefault="00E67EC9" w:rsidP="00931287"/>
                                <w:p w:rsidR="00E67EC9" w:rsidRPr="005D120C" w:rsidRDefault="00E67EC9" w:rsidP="005D120C">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E67EC9" w:rsidRPr="005D120C" w:rsidRDefault="00E67EC9" w:rsidP="005D1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F76B2F" id="Text Box 1" o:spid="_x0000_s1032" type="#_x0000_t202" style="width:165.5pt;height:1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" filled="f" stroked="f">
                      <v:textbox>
                        <w:txbxContent>
                          <w:p w:rsidR="00E67EC9" w:rsidRDefault="00E67EC9" w:rsidP="005847D8">
                            <w:pPr>
                              <w:pStyle w:val="Heading1"/>
                              <w:jc w:val="center"/>
                              <w:rPr>
                                <w:b/>
                                <w:iCs/>
                              </w:rPr>
                            </w:pPr>
                            <w:r w:rsidRPr="00E003FE">
                              <w:rPr>
                                <w:b/>
                                <w:iCs/>
                              </w:rPr>
                              <w:t xml:space="preserve">Drafting the Value Proposition of LEAD 2018 </w:t>
                            </w:r>
                            <w:r w:rsidRPr="00E003FE">
                              <w:rPr>
                                <w:b/>
                              </w:rPr>
                              <w:t>–</w:t>
                            </w:r>
                            <w:r w:rsidRPr="00E003FE">
                              <w:rPr>
                                <w:b/>
                                <w:iCs/>
                              </w:rPr>
                              <w:t xml:space="preserve"> 2030</w:t>
                            </w:r>
                          </w:p>
                          <w:p w:rsidR="00E67EC9" w:rsidRPr="00931287" w:rsidRDefault="00E67EC9" w:rsidP="00931287"/>
                          <w:p w:rsidR="00E67EC9" w:rsidRPr="005D120C" w:rsidRDefault="00E67EC9" w:rsidP="005D120C">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E67EC9" w:rsidRPr="005D120C" w:rsidRDefault="00E67EC9" w:rsidP="005D120C"/>
                        </w:txbxContent>
                      </v:textbox>
                      <w10:anchorlock/>
                    </v:shape>
                  </w:pict>
                </mc:Fallback>
              </mc:AlternateContent>
            </w:r>
          </w:p>
        </w:tc>
      </w:tr>
      <w:tr w:rsidR="00732598" w:rsidTr="005D086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10" w:type="dxa"/>
            <w:vMerge/>
          </w:tcPr>
          <w:p w:rsidR="00B903A7" w:rsidRDefault="00B903A7"/>
        </w:tc>
        <w:tc>
          <w:tcPr>
            <w:tcW w:w="240" w:type="dxa"/>
            <w:vMerge/>
          </w:tcPr>
          <w:p w:rsidR="00B903A7" w:rsidRDefault="00B903A7">
            <w:pPr>
              <w:cnfStyle w:val="000000100000" w:firstRow="0" w:lastRow="0" w:firstColumn="0" w:lastColumn="0" w:oddVBand="0" w:evenVBand="0" w:oddHBand="1" w:evenHBand="0" w:firstRowFirstColumn="0" w:firstRowLastColumn="0" w:lastRowFirstColumn="0" w:lastRowLastColumn="0"/>
            </w:pPr>
          </w:p>
        </w:tc>
        <w:tc>
          <w:tcPr>
            <w:tcW w:w="3747" w:type="dxa"/>
            <w:vMerge w:val="restart"/>
            <w:shd w:val="clear" w:color="auto" w:fill="3F1D5A" w:themeFill="accent1"/>
            <w:vAlign w:val="center"/>
          </w:tcPr>
          <w:p w:rsidR="00931287" w:rsidRDefault="005847D8"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Pr>
                <w:color w:val="F3642C" w:themeColor="text2"/>
              </w:rPr>
              <w:t xml:space="preserve">Thank you to the </w:t>
            </w:r>
          </w:p>
          <w:p w:rsidR="005847D8" w:rsidRDefault="005847D8"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sidRPr="00931287">
              <w:rPr>
                <w:b/>
                <w:color w:val="F3642C" w:themeColor="text2"/>
              </w:rPr>
              <w:t>Montana Hospital Association</w:t>
            </w:r>
            <w:r>
              <w:rPr>
                <w:color w:val="F3642C" w:themeColor="text2"/>
              </w:rPr>
              <w:t xml:space="preserve"> for supporting MT CAHN and for the generous use of their Conference Room for this</w:t>
            </w:r>
          </w:p>
          <w:p w:rsidR="00B903A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Pr>
                <w:color w:val="F3642C" w:themeColor="text2"/>
              </w:rPr>
              <w:t>MT CAHN LEAD Workshop – Retreat!</w:t>
            </w: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931287" w:rsidRPr="005D120C" w:rsidRDefault="00931287" w:rsidP="00931287">
            <w:pPr>
              <w:jc w:val="center"/>
              <w:cnfStyle w:val="000000100000" w:firstRow="0" w:lastRow="0" w:firstColumn="0" w:lastColumn="0" w:oddVBand="0" w:evenVBand="0" w:oddHBand="1" w:evenHBand="0" w:firstRowFirstColumn="0" w:firstRowLastColumn="0" w:lastRowFirstColumn="0" w:lastRowLastColumn="0"/>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Pr>
                <w:color w:val="F3642C" w:themeColor="text2"/>
              </w:rPr>
              <w:t xml:space="preserve">For all those who have prepared the ground-work to make this possible – </w:t>
            </w:r>
            <w:r w:rsidR="00BD10B0">
              <w:rPr>
                <w:color w:val="F3642C" w:themeColor="text2"/>
              </w:rPr>
              <w:t xml:space="preserve">especially </w:t>
            </w:r>
            <w:r>
              <w:rPr>
                <w:color w:val="F3642C" w:themeColor="text2"/>
              </w:rPr>
              <w:t xml:space="preserve">Casey Blumenthal and Cynthia </w:t>
            </w:r>
            <w:r w:rsidR="00BD10B0">
              <w:rPr>
                <w:color w:val="F3642C" w:themeColor="text2"/>
              </w:rPr>
              <w:t>Gustafson</w:t>
            </w:r>
            <w:r>
              <w:rPr>
                <w:color w:val="F3642C" w:themeColor="text2"/>
              </w:rPr>
              <w:t xml:space="preserve"> – CAHN Founders – and the many nurses and partners who are dedicated to </w:t>
            </w:r>
            <w:r w:rsidRPr="00BD10B0">
              <w:rPr>
                <w:b/>
                <w:i/>
                <w:color w:val="F3642C" w:themeColor="text2"/>
              </w:rPr>
              <w:t xml:space="preserve">Better Health. Best Practices. </w:t>
            </w:r>
            <w:r w:rsidR="00BD10B0" w:rsidRPr="00BD10B0">
              <w:rPr>
                <w:b/>
                <w:i/>
                <w:color w:val="F3642C" w:themeColor="text2"/>
              </w:rPr>
              <w:t>Exceptional</w:t>
            </w:r>
            <w:r w:rsidRPr="00BD10B0">
              <w:rPr>
                <w:b/>
                <w:i/>
                <w:color w:val="F3642C" w:themeColor="text2"/>
              </w:rPr>
              <w:t xml:space="preserve"> Leadership</w:t>
            </w:r>
            <w:r>
              <w:rPr>
                <w:color w:val="F3642C" w:themeColor="text2"/>
              </w:rPr>
              <w:t xml:space="preserve">. – </w:t>
            </w:r>
            <w:r w:rsidR="00BD10B0">
              <w:rPr>
                <w:color w:val="F3642C" w:themeColor="text2"/>
              </w:rPr>
              <w:t>w</w:t>
            </w:r>
            <w:r>
              <w:rPr>
                <w:color w:val="F3642C" w:themeColor="text2"/>
              </w:rPr>
              <w:t xml:space="preserve">e gratefully </w:t>
            </w:r>
            <w:r w:rsidR="00BD10B0">
              <w:rPr>
                <w:color w:val="F3642C" w:themeColor="text2"/>
              </w:rPr>
              <w:t xml:space="preserve">and respectfully </w:t>
            </w:r>
            <w:r>
              <w:rPr>
                <w:color w:val="F3642C" w:themeColor="text2"/>
              </w:rPr>
              <w:t>acknowledge</w:t>
            </w:r>
            <w:r w:rsidR="005A1DEA">
              <w:rPr>
                <w:color w:val="F3642C" w:themeColor="text2"/>
              </w:rPr>
              <w:t xml:space="preserve"> your work &amp; dedication</w:t>
            </w:r>
            <w:r w:rsidR="00BD10B0">
              <w:rPr>
                <w:color w:val="F3642C" w:themeColor="text2"/>
              </w:rPr>
              <w:t>: Past and present LEAD Committee/Council Members and the RWJF &amp; Center for Action ~ we acknowledge the backs-on-which we stand!</w:t>
            </w:r>
          </w:p>
          <w:p w:rsidR="00BD10B0" w:rsidRDefault="00BD10B0"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Pr>
                <w:color w:val="F3642C" w:themeColor="text2"/>
              </w:rPr>
              <w:t>Thank you!</w:t>
            </w: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931287" w:rsidRPr="005D120C" w:rsidRDefault="00931287" w:rsidP="00931287">
            <w:pPr>
              <w:jc w:val="center"/>
              <w:cnfStyle w:val="000000100000" w:firstRow="0" w:lastRow="0" w:firstColumn="0" w:lastColumn="0" w:oddVBand="0" w:evenVBand="0" w:oddHBand="1" w:evenHBand="0" w:firstRowFirstColumn="0" w:firstRowLastColumn="0" w:lastRowFirstColumn="0" w:lastRowLastColumn="0"/>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931287" w:rsidRDefault="005A1DEA"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r>
              <w:rPr>
                <w:noProof/>
                <w:color w:val="F3642C" w:themeColor="text2"/>
              </w:rPr>
              <w:drawing>
                <wp:anchor distT="0" distB="0" distL="114300" distR="114300" simplePos="0" relativeHeight="251670528" behindDoc="0" locked="0" layoutInCell="1" allowOverlap="1" wp14:anchorId="427A2E1A">
                  <wp:simplePos x="0" y="0"/>
                  <wp:positionH relativeFrom="column">
                    <wp:posOffset>535940</wp:posOffset>
                  </wp:positionH>
                  <wp:positionV relativeFrom="paragraph">
                    <wp:posOffset>34290</wp:posOffset>
                  </wp:positionV>
                  <wp:extent cx="1329055" cy="14878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29055" cy="1487805"/>
                          </a:xfrm>
                          <a:prstGeom prst="rect">
                            <a:avLst/>
                          </a:prstGeom>
                          <a:noFill/>
                        </pic:spPr>
                      </pic:pic>
                    </a:graphicData>
                  </a:graphic>
                  <wp14:sizeRelH relativeFrom="margin">
                    <wp14:pctWidth>0</wp14:pctWidth>
                  </wp14:sizeRelH>
                  <wp14:sizeRelV relativeFrom="margin">
                    <wp14:pctHeight>0</wp14:pctHeight>
                  </wp14:sizeRelV>
                </wp:anchor>
              </w:drawing>
            </w:r>
          </w:p>
          <w:p w:rsidR="00931287" w:rsidRDefault="00931287" w:rsidP="00426F60">
            <w:pPr>
              <w:shd w:val="clear" w:color="auto" w:fill="3F1D5A" w:themeFill="accent1"/>
              <w:jc w:val="center"/>
              <w:cnfStyle w:val="000000100000" w:firstRow="0" w:lastRow="0" w:firstColumn="0" w:lastColumn="0" w:oddVBand="0" w:evenVBand="0" w:oddHBand="1" w:evenHBand="0" w:firstRowFirstColumn="0" w:firstRowLastColumn="0" w:lastRowFirstColumn="0" w:lastRowLastColumn="0"/>
              <w:rPr>
                <w:color w:val="F3642C" w:themeColor="text2"/>
              </w:rPr>
            </w:pPr>
          </w:p>
          <w:p w:rsidR="00B903A7" w:rsidRDefault="00426F60" w:rsidP="00426F60">
            <w:pPr>
              <w:jc w:val="cente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inline distT="0" distB="0" distL="0" distR="0" wp14:anchorId="32D7EF7B" wp14:editId="210B0F3D">
                      <wp:extent cx="2339340" cy="8389620"/>
                      <wp:effectExtent l="0" t="0" r="0" b="0"/>
                      <wp:docPr id="8" name="Text Box 8"/>
                      <wp:cNvGraphicFramePr/>
                      <a:graphic xmlns:a="http://schemas.openxmlformats.org/drawingml/2006/main">
                        <a:graphicData uri="http://schemas.microsoft.com/office/word/2010/wordprocessingShape">
                          <wps:wsp>
                            <wps:cNvSpPr txBox="1"/>
                            <wps:spPr>
                              <a:xfrm>
                                <a:off x="0" y="0"/>
                                <a:ext cx="2339340" cy="8389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E67EC9" w:rsidRPr="001760F5" w:rsidRDefault="00E67EC9" w:rsidP="00931287">
                                  <w:pPr>
                                    <w:pStyle w:val="Heading1"/>
                                    <w:rPr>
                                      <w:sz w:val="20"/>
                                      <w:szCs w:val="20"/>
                                    </w:rPr>
                                  </w:pPr>
                                  <w:r w:rsidRPr="001760F5">
                                    <w:rPr>
                                      <w:sz w:val="20"/>
                                      <w:szCs w:val="20"/>
                                    </w:rPr>
                                    <w:t>From </w:t>
                                  </w:r>
                                  <w:hyperlink r:id="rId21" w:tgtFrame="_blank" w:history="1">
                                    <w:r w:rsidRPr="001760F5">
                                      <w:rPr>
                                        <w:rStyle w:val="Hyperlink"/>
                                        <w:sz w:val="20"/>
                                        <w:szCs w:val="20"/>
                                      </w:rPr>
                                      <w:t>Qualities</w:t>
                                    </w:r>
                                  </w:hyperlink>
                                  <w:r w:rsidRPr="001760F5">
                                    <w:rPr>
                                      <w:sz w:val="20"/>
                                      <w:szCs w:val="20"/>
                                    </w:rPr>
                                    <w:t> in </w:t>
                                  </w:r>
                                  <w:hyperlink r:id="rId22" w:tgtFrame="_blank" w:history="1">
                                    <w:r w:rsidRPr="001760F5">
                                      <w:rPr>
                                        <w:rStyle w:val="Hyperlink"/>
                                        <w:sz w:val="20"/>
                                        <w:szCs w:val="20"/>
                                      </w:rPr>
                                      <w:t>Kiwi Leadership for Principals</w:t>
                                    </w:r>
                                  </w:hyperlink>
                                </w:p>
                                <w:p w:rsidR="00E67EC9" w:rsidRPr="001760F5" w:rsidRDefault="00E67EC9" w:rsidP="00931287">
                                  <w:pPr>
                                    <w:pStyle w:val="Heading1"/>
                                    <w:rPr>
                                      <w:sz w:val="20"/>
                                      <w:szCs w:val="20"/>
                                    </w:rPr>
                                  </w:pPr>
                                  <w:hyperlink r:id="rId23" w:tgtFrame="_blank" w:history="1">
                                    <w:proofErr w:type="spellStart"/>
                                    <w:r w:rsidRPr="001760F5">
                                      <w:rPr>
                                        <w:rStyle w:val="Hyperlink"/>
                                        <w:sz w:val="20"/>
                                        <w:szCs w:val="20"/>
                                      </w:rPr>
                                      <w:t>Manaakitanga</w:t>
                                    </w:r>
                                    <w:proofErr w:type="spellEnd"/>
                                    <w:r w:rsidRPr="001760F5">
                                      <w:rPr>
                                        <w:rStyle w:val="Hyperlink"/>
                                        <w:sz w:val="20"/>
                                        <w:szCs w:val="20"/>
                                      </w:rPr>
                                      <w:t>: Leading with moral purpose</w:t>
                                    </w:r>
                                  </w:hyperlink>
                                </w:p>
                                <w:p w:rsidR="00E67EC9" w:rsidRPr="001760F5" w:rsidRDefault="00E67EC9" w:rsidP="00931287">
                                  <w:pPr>
                                    <w:pStyle w:val="Heading1"/>
                                    <w:rPr>
                                      <w:sz w:val="20"/>
                                      <w:szCs w:val="20"/>
                                    </w:rPr>
                                  </w:pPr>
                                  <w:r w:rsidRPr="001760F5">
                                    <w:rPr>
                                      <w:sz w:val="20"/>
                                      <w:szCs w:val="20"/>
                                    </w:rPr>
                                    <w:t>Having a sense of moral purpose and a commitment to improved learning and social outcomes is not just about supporting and guiding students, it also involves a commitment to the professional growth and support of other school leaders and teachers.</w:t>
                                  </w:r>
                                </w:p>
                                <w:p w:rsidR="00E67EC9" w:rsidRPr="001760F5" w:rsidRDefault="00E67EC9" w:rsidP="00931287">
                                  <w:pPr>
                                    <w:pStyle w:val="Heading1"/>
                                    <w:rPr>
                                      <w:sz w:val="20"/>
                                      <w:szCs w:val="20"/>
                                    </w:rPr>
                                  </w:pPr>
                                  <w:hyperlink r:id="rId24" w:tgtFrame="_blank" w:history="1">
                                    <w:proofErr w:type="spellStart"/>
                                    <w:r w:rsidRPr="001760F5">
                                      <w:rPr>
                                        <w:rStyle w:val="Hyperlink"/>
                                        <w:sz w:val="20"/>
                                        <w:szCs w:val="20"/>
                                      </w:rPr>
                                      <w:t>Pono</w:t>
                                    </w:r>
                                    <w:proofErr w:type="spellEnd"/>
                                    <w:r w:rsidRPr="001760F5">
                                      <w:rPr>
                                        <w:rStyle w:val="Hyperlink"/>
                                        <w:sz w:val="20"/>
                                        <w:szCs w:val="20"/>
                                      </w:rPr>
                                      <w:t>: Having self-belief</w:t>
                                    </w:r>
                                  </w:hyperlink>
                                </w:p>
                                <w:p w:rsidR="00E67EC9" w:rsidRPr="001760F5" w:rsidRDefault="00E67EC9" w:rsidP="00931287">
                                  <w:pPr>
                                    <w:pStyle w:val="Heading1"/>
                                    <w:rPr>
                                      <w:sz w:val="20"/>
                                      <w:szCs w:val="20"/>
                                    </w:rPr>
                                  </w:pPr>
                                  <w:proofErr w:type="spellStart"/>
                                  <w:r w:rsidRPr="001760F5">
                                    <w:rPr>
                                      <w:sz w:val="20"/>
                                      <w:szCs w:val="20"/>
                                    </w:rPr>
                                    <w:t>Pono</w:t>
                                  </w:r>
                                  <w:proofErr w:type="spellEnd"/>
                                  <w:r w:rsidRPr="001760F5">
                                    <w:rPr>
                                      <w:sz w:val="20"/>
                                      <w:szCs w:val="20"/>
                                    </w:rPr>
                                    <w:t xml:space="preserve"> is about valuing one's self. It includes self-esteem and self-care. It encompasses resilience, wellbeing, and a healthy lifestyle.</w:t>
                                  </w:r>
                                </w:p>
                                <w:p w:rsidR="00E67EC9" w:rsidRPr="001760F5" w:rsidRDefault="00E67EC9" w:rsidP="00931287">
                                  <w:pPr>
                                    <w:pStyle w:val="Heading1"/>
                                    <w:rPr>
                                      <w:sz w:val="20"/>
                                      <w:szCs w:val="20"/>
                                    </w:rPr>
                                  </w:pPr>
                                  <w:hyperlink r:id="rId25" w:tgtFrame="_blank" w:history="1">
                                    <w:proofErr w:type="spellStart"/>
                                    <w:r w:rsidRPr="001760F5">
                                      <w:rPr>
                                        <w:rStyle w:val="Hyperlink"/>
                                        <w:sz w:val="20"/>
                                        <w:szCs w:val="20"/>
                                      </w:rPr>
                                      <w:t>Ako</w:t>
                                    </w:r>
                                    <w:proofErr w:type="spellEnd"/>
                                    <w:r w:rsidRPr="001760F5">
                                      <w:rPr>
                                        <w:rStyle w:val="Hyperlink"/>
                                        <w:sz w:val="20"/>
                                        <w:szCs w:val="20"/>
                                      </w:rPr>
                                      <w:t>: Being a learner</w:t>
                                    </w:r>
                                  </w:hyperlink>
                                </w:p>
                                <w:p w:rsidR="00E67EC9" w:rsidRPr="001760F5" w:rsidRDefault="00E67EC9" w:rsidP="00931287">
                                  <w:pPr>
                                    <w:pStyle w:val="Heading1"/>
                                    <w:rPr>
                                      <w:sz w:val="20"/>
                                      <w:szCs w:val="20"/>
                                    </w:rPr>
                                  </w:pPr>
                                  <w:r w:rsidRPr="001760F5">
                                    <w:rPr>
                                      <w:sz w:val="20"/>
                                      <w:szCs w:val="20"/>
                                    </w:rPr>
                                    <w:t>Leaders who take their own learning seriously and keep their own passion for learning alive act as important role models for their schools. Keeping up to date with the evidence for professional leadership in schools is a fundamental expectation of principals and those leaders who aspire to principalship.</w:t>
                                  </w:r>
                                </w:p>
                                <w:p w:rsidR="00E67EC9" w:rsidRPr="001760F5" w:rsidRDefault="00E67EC9" w:rsidP="00931287">
                                  <w:pPr>
                                    <w:pStyle w:val="Heading1"/>
                                    <w:rPr>
                                      <w:sz w:val="20"/>
                                      <w:szCs w:val="20"/>
                                    </w:rPr>
                                  </w:pPr>
                                  <w:hyperlink r:id="rId26" w:tgtFrame="_blank" w:history="1">
                                    <w:proofErr w:type="spellStart"/>
                                    <w:r w:rsidRPr="001760F5">
                                      <w:rPr>
                                        <w:rStyle w:val="Hyperlink"/>
                                        <w:sz w:val="20"/>
                                        <w:szCs w:val="20"/>
                                      </w:rPr>
                                      <w:t>Awhinatanga</w:t>
                                    </w:r>
                                    <w:proofErr w:type="spellEnd"/>
                                    <w:r w:rsidRPr="001760F5">
                                      <w:rPr>
                                        <w:rStyle w:val="Hyperlink"/>
                                        <w:sz w:val="20"/>
                                        <w:szCs w:val="20"/>
                                      </w:rPr>
                                      <w:t>: Guiding and supporting</w:t>
                                    </w:r>
                                  </w:hyperlink>
                                </w:p>
                                <w:p w:rsidR="00E67EC9" w:rsidRPr="001760F5" w:rsidRDefault="00E67EC9" w:rsidP="001760F5">
                                  <w:pPr>
                                    <w:pStyle w:val="Heading1"/>
                                    <w:rPr>
                                      <w:sz w:val="20"/>
                                      <w:szCs w:val="20"/>
                                    </w:rPr>
                                  </w:pPr>
                                  <w:proofErr w:type="spellStart"/>
                                  <w:r w:rsidRPr="001760F5">
                                    <w:rPr>
                                      <w:sz w:val="20"/>
                                      <w:szCs w:val="20"/>
                                    </w:rPr>
                                    <w:t>Awhinatanga</w:t>
                                  </w:r>
                                  <w:proofErr w:type="spellEnd"/>
                                  <w:r w:rsidRPr="001760F5">
                                    <w:rPr>
                                      <w:sz w:val="20"/>
                                      <w:szCs w:val="20"/>
                                    </w:rPr>
                                    <w:t xml:space="preserve"> is about having empathy with groups and individuals in the school community. By being able to appreciate the point of view of others, leaders can help build a strong learning culture.</w:t>
                                  </w:r>
                                </w:p>
                                <w:p w:rsidR="00E67EC9" w:rsidRPr="005D120C" w:rsidRDefault="00E67EC9" w:rsidP="001760F5">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E67EC9" w:rsidRPr="001760F5" w:rsidRDefault="00E67EC9" w:rsidP="001760F5"/>
                                <w:p w:rsidR="00E67EC9" w:rsidRDefault="00E67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D7EF7B" id="Text Box 8" o:spid="_x0000_s1033" type="#_x0000_t202" style="width:184.2pt;height:66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" filled="f" stroked="f">
                      <v:textbox>
                        <w:txbxContent>
                          <w:p w:rsidR="00E67EC9" w:rsidRPr="001760F5" w:rsidRDefault="00E67EC9" w:rsidP="00931287">
                            <w:pPr>
                              <w:pStyle w:val="Heading1"/>
                              <w:rPr>
                                <w:sz w:val="20"/>
                                <w:szCs w:val="20"/>
                              </w:rPr>
                            </w:pPr>
                            <w:r w:rsidRPr="001760F5">
                              <w:rPr>
                                <w:sz w:val="20"/>
                                <w:szCs w:val="20"/>
                              </w:rPr>
                              <w:t>From </w:t>
                            </w:r>
                            <w:hyperlink r:id="rId27" w:tgtFrame="_blank" w:history="1">
                              <w:r w:rsidRPr="001760F5">
                                <w:rPr>
                                  <w:rStyle w:val="Hyperlink"/>
                                  <w:sz w:val="20"/>
                                  <w:szCs w:val="20"/>
                                </w:rPr>
                                <w:t>Qualities</w:t>
                              </w:r>
                            </w:hyperlink>
                            <w:r w:rsidRPr="001760F5">
                              <w:rPr>
                                <w:sz w:val="20"/>
                                <w:szCs w:val="20"/>
                              </w:rPr>
                              <w:t> in </w:t>
                            </w:r>
                            <w:hyperlink r:id="rId28" w:tgtFrame="_blank" w:history="1">
                              <w:r w:rsidRPr="001760F5">
                                <w:rPr>
                                  <w:rStyle w:val="Hyperlink"/>
                                  <w:sz w:val="20"/>
                                  <w:szCs w:val="20"/>
                                </w:rPr>
                                <w:t>Kiwi Leadership for Principals</w:t>
                              </w:r>
                            </w:hyperlink>
                          </w:p>
                          <w:p w:rsidR="00E67EC9" w:rsidRPr="001760F5" w:rsidRDefault="00E67EC9" w:rsidP="00931287">
                            <w:pPr>
                              <w:pStyle w:val="Heading1"/>
                              <w:rPr>
                                <w:sz w:val="20"/>
                                <w:szCs w:val="20"/>
                              </w:rPr>
                            </w:pPr>
                            <w:hyperlink r:id="rId29" w:tgtFrame="_blank" w:history="1">
                              <w:proofErr w:type="spellStart"/>
                              <w:r w:rsidRPr="001760F5">
                                <w:rPr>
                                  <w:rStyle w:val="Hyperlink"/>
                                  <w:sz w:val="20"/>
                                  <w:szCs w:val="20"/>
                                </w:rPr>
                                <w:t>Manaakitanga</w:t>
                              </w:r>
                              <w:proofErr w:type="spellEnd"/>
                              <w:r w:rsidRPr="001760F5">
                                <w:rPr>
                                  <w:rStyle w:val="Hyperlink"/>
                                  <w:sz w:val="20"/>
                                  <w:szCs w:val="20"/>
                                </w:rPr>
                                <w:t>: Leading with moral purpose</w:t>
                              </w:r>
                            </w:hyperlink>
                          </w:p>
                          <w:p w:rsidR="00E67EC9" w:rsidRPr="001760F5" w:rsidRDefault="00E67EC9" w:rsidP="00931287">
                            <w:pPr>
                              <w:pStyle w:val="Heading1"/>
                              <w:rPr>
                                <w:sz w:val="20"/>
                                <w:szCs w:val="20"/>
                              </w:rPr>
                            </w:pPr>
                            <w:r w:rsidRPr="001760F5">
                              <w:rPr>
                                <w:sz w:val="20"/>
                                <w:szCs w:val="20"/>
                              </w:rPr>
                              <w:t>Having a sense of moral purpose and a commitment to improved learning and social outcomes is not just about supporting and guiding students, it also involves a commitment to the professional growth and support of other school leaders and teachers.</w:t>
                            </w:r>
                          </w:p>
                          <w:p w:rsidR="00E67EC9" w:rsidRPr="001760F5" w:rsidRDefault="00E67EC9" w:rsidP="00931287">
                            <w:pPr>
                              <w:pStyle w:val="Heading1"/>
                              <w:rPr>
                                <w:sz w:val="20"/>
                                <w:szCs w:val="20"/>
                              </w:rPr>
                            </w:pPr>
                            <w:hyperlink r:id="rId30" w:tgtFrame="_blank" w:history="1">
                              <w:proofErr w:type="spellStart"/>
                              <w:r w:rsidRPr="001760F5">
                                <w:rPr>
                                  <w:rStyle w:val="Hyperlink"/>
                                  <w:sz w:val="20"/>
                                  <w:szCs w:val="20"/>
                                </w:rPr>
                                <w:t>Pono</w:t>
                              </w:r>
                              <w:proofErr w:type="spellEnd"/>
                              <w:r w:rsidRPr="001760F5">
                                <w:rPr>
                                  <w:rStyle w:val="Hyperlink"/>
                                  <w:sz w:val="20"/>
                                  <w:szCs w:val="20"/>
                                </w:rPr>
                                <w:t>: Having self-belief</w:t>
                              </w:r>
                            </w:hyperlink>
                          </w:p>
                          <w:p w:rsidR="00E67EC9" w:rsidRPr="001760F5" w:rsidRDefault="00E67EC9" w:rsidP="00931287">
                            <w:pPr>
                              <w:pStyle w:val="Heading1"/>
                              <w:rPr>
                                <w:sz w:val="20"/>
                                <w:szCs w:val="20"/>
                              </w:rPr>
                            </w:pPr>
                            <w:proofErr w:type="spellStart"/>
                            <w:r w:rsidRPr="001760F5">
                              <w:rPr>
                                <w:sz w:val="20"/>
                                <w:szCs w:val="20"/>
                              </w:rPr>
                              <w:t>Pono</w:t>
                            </w:r>
                            <w:proofErr w:type="spellEnd"/>
                            <w:r w:rsidRPr="001760F5">
                              <w:rPr>
                                <w:sz w:val="20"/>
                                <w:szCs w:val="20"/>
                              </w:rPr>
                              <w:t xml:space="preserve"> is about valuing one's self. It includes self-esteem and self-care. It encompasses resilience, wellbeing, and a healthy lifestyle.</w:t>
                            </w:r>
                          </w:p>
                          <w:p w:rsidR="00E67EC9" w:rsidRPr="001760F5" w:rsidRDefault="00E67EC9" w:rsidP="00931287">
                            <w:pPr>
                              <w:pStyle w:val="Heading1"/>
                              <w:rPr>
                                <w:sz w:val="20"/>
                                <w:szCs w:val="20"/>
                              </w:rPr>
                            </w:pPr>
                            <w:hyperlink r:id="rId31" w:tgtFrame="_blank" w:history="1">
                              <w:proofErr w:type="spellStart"/>
                              <w:r w:rsidRPr="001760F5">
                                <w:rPr>
                                  <w:rStyle w:val="Hyperlink"/>
                                  <w:sz w:val="20"/>
                                  <w:szCs w:val="20"/>
                                </w:rPr>
                                <w:t>Ako</w:t>
                              </w:r>
                              <w:proofErr w:type="spellEnd"/>
                              <w:r w:rsidRPr="001760F5">
                                <w:rPr>
                                  <w:rStyle w:val="Hyperlink"/>
                                  <w:sz w:val="20"/>
                                  <w:szCs w:val="20"/>
                                </w:rPr>
                                <w:t>: Being a learner</w:t>
                              </w:r>
                            </w:hyperlink>
                          </w:p>
                          <w:p w:rsidR="00E67EC9" w:rsidRPr="001760F5" w:rsidRDefault="00E67EC9" w:rsidP="00931287">
                            <w:pPr>
                              <w:pStyle w:val="Heading1"/>
                              <w:rPr>
                                <w:sz w:val="20"/>
                                <w:szCs w:val="20"/>
                              </w:rPr>
                            </w:pPr>
                            <w:r w:rsidRPr="001760F5">
                              <w:rPr>
                                <w:sz w:val="20"/>
                                <w:szCs w:val="20"/>
                              </w:rPr>
                              <w:t>Leaders who take their own learning seriously and keep their own passion for learning alive act as important role models for their schools. Keeping up to date with the evidence for professional leadership in schools is a fundamental expectation of principals and those leaders who aspire to principalship.</w:t>
                            </w:r>
                          </w:p>
                          <w:p w:rsidR="00E67EC9" w:rsidRPr="001760F5" w:rsidRDefault="00E67EC9" w:rsidP="00931287">
                            <w:pPr>
                              <w:pStyle w:val="Heading1"/>
                              <w:rPr>
                                <w:sz w:val="20"/>
                                <w:szCs w:val="20"/>
                              </w:rPr>
                            </w:pPr>
                            <w:hyperlink r:id="rId32" w:tgtFrame="_blank" w:history="1">
                              <w:proofErr w:type="spellStart"/>
                              <w:r w:rsidRPr="001760F5">
                                <w:rPr>
                                  <w:rStyle w:val="Hyperlink"/>
                                  <w:sz w:val="20"/>
                                  <w:szCs w:val="20"/>
                                </w:rPr>
                                <w:t>Awhinatanga</w:t>
                              </w:r>
                              <w:proofErr w:type="spellEnd"/>
                              <w:r w:rsidRPr="001760F5">
                                <w:rPr>
                                  <w:rStyle w:val="Hyperlink"/>
                                  <w:sz w:val="20"/>
                                  <w:szCs w:val="20"/>
                                </w:rPr>
                                <w:t>: Guiding and supporting</w:t>
                              </w:r>
                            </w:hyperlink>
                          </w:p>
                          <w:p w:rsidR="00E67EC9" w:rsidRPr="001760F5" w:rsidRDefault="00E67EC9" w:rsidP="001760F5">
                            <w:pPr>
                              <w:pStyle w:val="Heading1"/>
                              <w:rPr>
                                <w:sz w:val="20"/>
                                <w:szCs w:val="20"/>
                              </w:rPr>
                            </w:pPr>
                            <w:proofErr w:type="spellStart"/>
                            <w:r w:rsidRPr="001760F5">
                              <w:rPr>
                                <w:sz w:val="20"/>
                                <w:szCs w:val="20"/>
                              </w:rPr>
                              <w:t>Awhinatanga</w:t>
                            </w:r>
                            <w:proofErr w:type="spellEnd"/>
                            <w:r w:rsidRPr="001760F5">
                              <w:rPr>
                                <w:sz w:val="20"/>
                                <w:szCs w:val="20"/>
                              </w:rPr>
                              <w:t xml:space="preserve"> is about having empathy with groups and individuals in the school community. By being able to appreciate the point of view of others, leaders can help build a strong learning culture.</w:t>
                            </w:r>
                          </w:p>
                          <w:p w:rsidR="00E67EC9" w:rsidRPr="005D120C" w:rsidRDefault="00E67EC9" w:rsidP="001760F5">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p w:rsidR="00E67EC9" w:rsidRPr="001760F5" w:rsidRDefault="00E67EC9" w:rsidP="001760F5"/>
                          <w:p w:rsidR="00E67EC9" w:rsidRDefault="00E67EC9"/>
                        </w:txbxContent>
                      </v:textbox>
                      <w10:anchorlock/>
                    </v:shape>
                  </w:pict>
                </mc:Fallback>
              </mc:AlternateContent>
            </w:r>
          </w:p>
        </w:tc>
      </w:tr>
      <w:tr w:rsidR="00732598" w:rsidTr="005D086A">
        <w:trPr>
          <w:trHeight w:val="478"/>
        </w:trPr>
        <w:tc>
          <w:tcPr>
            <w:cnfStyle w:val="001000000000" w:firstRow="0" w:lastRow="0" w:firstColumn="1" w:lastColumn="0" w:oddVBand="0" w:evenVBand="0" w:oddHBand="0" w:evenHBand="0" w:firstRowFirstColumn="0" w:firstRowLastColumn="0" w:lastRowFirstColumn="0" w:lastRowLastColumn="0"/>
            <w:tcW w:w="7810" w:type="dxa"/>
            <w:vAlign w:val="center"/>
          </w:tcPr>
          <w:p w:rsidR="00B903A7" w:rsidRPr="00B903A7" w:rsidRDefault="00E003FE" w:rsidP="00260E5B">
            <w:pPr>
              <w:pStyle w:val="Subtitle"/>
              <w:rPr>
                <w:b/>
              </w:rPr>
            </w:pPr>
            <w:r>
              <w:rPr>
                <w:noProof/>
              </w:rPr>
              <mc:AlternateContent>
                <mc:Choice Requires="wps">
                  <w:drawing>
                    <wp:anchor distT="0" distB="0" distL="114300" distR="114300" simplePos="0" relativeHeight="251671552" behindDoc="0" locked="0" layoutInCell="1" allowOverlap="1">
                      <wp:simplePos x="0" y="0"/>
                      <wp:positionH relativeFrom="column">
                        <wp:posOffset>213360</wp:posOffset>
                      </wp:positionH>
                      <wp:positionV relativeFrom="paragraph">
                        <wp:posOffset>77470</wp:posOffset>
                      </wp:positionV>
                      <wp:extent cx="4777740" cy="82296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4777740" cy="8229600"/>
                              </a:xfrm>
                              <a:prstGeom prst="rect">
                                <a:avLst/>
                              </a:prstGeom>
                              <a:solidFill>
                                <a:schemeClr val="lt1"/>
                              </a:solidFill>
                              <a:ln w="6350">
                                <a:solidFill>
                                  <a:prstClr val="black"/>
                                </a:solidFill>
                              </a:ln>
                            </wps:spPr>
                            <wps:txbx>
                              <w:txbxContent>
                                <w:p w:rsidR="00E67EC9" w:rsidRPr="005B1AC5" w:rsidRDefault="00E67EC9" w:rsidP="005B1AC5">
                                  <w:pPr>
                                    <w:rPr>
                                      <w:b/>
                                      <w:bCs/>
                                      <w:color w:val="002060"/>
                                    </w:rPr>
                                  </w:pPr>
                                  <w:r w:rsidRPr="005B1AC5">
                                    <w:rPr>
                                      <w:b/>
                                      <w:bCs/>
                                      <w:color w:val="002060"/>
                                    </w:rPr>
                                    <w:t>Current LEAD Committee/Council:</w:t>
                                  </w:r>
                                </w:p>
                                <w:p w:rsidR="00E67EC9" w:rsidRPr="00DA1A0F" w:rsidRDefault="00E67EC9" w:rsidP="005B1AC5">
                                  <w:pPr>
                                    <w:pStyle w:val="ListParagraph"/>
                                    <w:numPr>
                                      <w:ilvl w:val="0"/>
                                      <w:numId w:val="6"/>
                                    </w:numPr>
                                    <w:spacing w:after="0"/>
                                    <w:rPr>
                                      <w:bCs/>
                                      <w:sz w:val="20"/>
                                      <w:szCs w:val="20"/>
                                    </w:rPr>
                                  </w:pPr>
                                  <w:r w:rsidRPr="00DA1A0F">
                                    <w:rPr>
                                      <w:bCs/>
                                      <w:sz w:val="20"/>
                                      <w:szCs w:val="20"/>
                                    </w:rPr>
                                    <w:t>Debera Charlton, Chair</w:t>
                                  </w:r>
                                </w:p>
                                <w:p w:rsidR="00E67EC9" w:rsidRPr="00DA1A0F" w:rsidRDefault="00E67EC9" w:rsidP="005B1AC5">
                                  <w:pPr>
                                    <w:pStyle w:val="ListParagraph"/>
                                    <w:numPr>
                                      <w:ilvl w:val="0"/>
                                      <w:numId w:val="6"/>
                                    </w:numPr>
                                    <w:spacing w:after="0"/>
                                    <w:rPr>
                                      <w:sz w:val="20"/>
                                      <w:szCs w:val="20"/>
                                    </w:rPr>
                                  </w:pPr>
                                  <w:r w:rsidRPr="00DA1A0F">
                                    <w:rPr>
                                      <w:bCs/>
                                      <w:sz w:val="20"/>
                                      <w:szCs w:val="20"/>
                                    </w:rPr>
                                    <w:t>Casey Blumenthal, CAHN President</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Vicki </w:t>
                                  </w:r>
                                  <w:proofErr w:type="spellStart"/>
                                  <w:r w:rsidRPr="00DA1A0F">
                                    <w:rPr>
                                      <w:bCs/>
                                      <w:sz w:val="20"/>
                                      <w:szCs w:val="20"/>
                                    </w:rPr>
                                    <w:t>Birkeland</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Pat Carrick</w:t>
                                  </w:r>
                                </w:p>
                                <w:p w:rsidR="00E67EC9" w:rsidRPr="00DA1A0F" w:rsidRDefault="00E67EC9" w:rsidP="005B1AC5">
                                  <w:pPr>
                                    <w:pStyle w:val="ListParagraph"/>
                                    <w:numPr>
                                      <w:ilvl w:val="0"/>
                                      <w:numId w:val="6"/>
                                    </w:numPr>
                                    <w:spacing w:after="0"/>
                                    <w:rPr>
                                      <w:sz w:val="20"/>
                                      <w:szCs w:val="20"/>
                                    </w:rPr>
                                  </w:pPr>
                                  <w:r w:rsidRPr="00DA1A0F">
                                    <w:rPr>
                                      <w:bCs/>
                                      <w:sz w:val="20"/>
                                      <w:szCs w:val="20"/>
                                    </w:rPr>
                                    <w:t>Cynthia Coutinho</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Barb </w:t>
                                  </w:r>
                                  <w:proofErr w:type="spellStart"/>
                                  <w:r w:rsidRPr="00DA1A0F">
                                    <w:rPr>
                                      <w:bCs/>
                                      <w:sz w:val="20"/>
                                      <w:szCs w:val="20"/>
                                    </w:rPr>
                                    <w:t>DeLaurier</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B. Jane </w:t>
                                  </w:r>
                                  <w:proofErr w:type="spellStart"/>
                                  <w:r w:rsidRPr="00DA1A0F">
                                    <w:rPr>
                                      <w:bCs/>
                                      <w:sz w:val="20"/>
                                      <w:szCs w:val="20"/>
                                    </w:rPr>
                                    <w:t>Dierenfeldt</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Barbara Diehl</w:t>
                                  </w:r>
                                </w:p>
                                <w:p w:rsidR="00E67EC9" w:rsidRPr="00DA1A0F" w:rsidRDefault="00E67EC9" w:rsidP="005B1AC5">
                                  <w:pPr>
                                    <w:pStyle w:val="ListParagraph"/>
                                    <w:numPr>
                                      <w:ilvl w:val="0"/>
                                      <w:numId w:val="6"/>
                                    </w:numPr>
                                    <w:spacing w:after="0"/>
                                    <w:rPr>
                                      <w:sz w:val="20"/>
                                      <w:szCs w:val="20"/>
                                    </w:rPr>
                                  </w:pPr>
                                  <w:r w:rsidRPr="00DA1A0F">
                                    <w:rPr>
                                      <w:bCs/>
                                      <w:sz w:val="20"/>
                                      <w:szCs w:val="20"/>
                                    </w:rPr>
                                    <w:t>Katie Dill</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Kate </w:t>
                                  </w:r>
                                  <w:proofErr w:type="spellStart"/>
                                  <w:r w:rsidRPr="00DA1A0F">
                                    <w:rPr>
                                      <w:bCs/>
                                      <w:sz w:val="20"/>
                                      <w:szCs w:val="20"/>
                                    </w:rPr>
                                    <w:t>Eby</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Cheryl Miller</w:t>
                                  </w:r>
                                </w:p>
                                <w:p w:rsidR="00E67EC9" w:rsidRPr="00DA1A0F" w:rsidRDefault="00E67EC9" w:rsidP="005B1AC5">
                                  <w:pPr>
                                    <w:pStyle w:val="ListParagraph"/>
                                    <w:numPr>
                                      <w:ilvl w:val="0"/>
                                      <w:numId w:val="6"/>
                                    </w:numPr>
                                    <w:spacing w:after="0"/>
                                  </w:pPr>
                                  <w:r w:rsidRPr="00DA1A0F">
                                    <w:rPr>
                                      <w:bCs/>
                                      <w:sz w:val="20"/>
                                      <w:szCs w:val="20"/>
                                    </w:rPr>
                                    <w:t>LeAnn Ogilvie</w:t>
                                  </w:r>
                                </w:p>
                                <w:p w:rsidR="00E67EC9" w:rsidRPr="00DA1A0F" w:rsidRDefault="00E67EC9" w:rsidP="005B1AC5">
                                  <w:pPr>
                                    <w:pStyle w:val="ListParagraph"/>
                                    <w:numPr>
                                      <w:ilvl w:val="0"/>
                                      <w:numId w:val="6"/>
                                    </w:numPr>
                                    <w:spacing w:after="0"/>
                                  </w:pPr>
                                  <w:r>
                                    <w:rPr>
                                      <w:bCs/>
                                      <w:sz w:val="20"/>
                                      <w:szCs w:val="20"/>
                                    </w:rPr>
                                    <w:t xml:space="preserve">Gwyn </w:t>
                                  </w:r>
                                  <w:proofErr w:type="spellStart"/>
                                  <w:r>
                                    <w:rPr>
                                      <w:bCs/>
                                      <w:sz w:val="20"/>
                                      <w:szCs w:val="20"/>
                                    </w:rPr>
                                    <w:t>Palchak</w:t>
                                  </w:r>
                                  <w:proofErr w:type="spellEnd"/>
                                </w:p>
                                <w:p w:rsidR="00E67EC9" w:rsidRPr="00DA1A0F" w:rsidRDefault="00E67EC9" w:rsidP="005B1AC5">
                                  <w:pPr>
                                    <w:pStyle w:val="ListParagraph"/>
                                    <w:numPr>
                                      <w:ilvl w:val="0"/>
                                      <w:numId w:val="6"/>
                                    </w:numPr>
                                    <w:spacing w:after="0"/>
                                  </w:pPr>
                                  <w:r>
                                    <w:rPr>
                                      <w:bCs/>
                                      <w:sz w:val="20"/>
                                      <w:szCs w:val="20"/>
                                    </w:rPr>
                                    <w:t>Kim Powell</w:t>
                                  </w:r>
                                </w:p>
                                <w:p w:rsidR="00E67EC9" w:rsidRPr="00DA1A0F" w:rsidRDefault="00E67EC9" w:rsidP="005B1AC5">
                                  <w:pPr>
                                    <w:pStyle w:val="ListParagraph"/>
                                    <w:numPr>
                                      <w:ilvl w:val="0"/>
                                      <w:numId w:val="6"/>
                                    </w:numPr>
                                    <w:spacing w:after="0"/>
                                  </w:pPr>
                                  <w:r>
                                    <w:rPr>
                                      <w:bCs/>
                                      <w:sz w:val="20"/>
                                      <w:szCs w:val="20"/>
                                    </w:rPr>
                                    <w:t>Kristal Richards</w:t>
                                  </w:r>
                                </w:p>
                                <w:p w:rsidR="00E67EC9" w:rsidRPr="00DA1A0F" w:rsidRDefault="00E67EC9" w:rsidP="005B1AC5">
                                  <w:pPr>
                                    <w:pStyle w:val="ListParagraph"/>
                                    <w:numPr>
                                      <w:ilvl w:val="0"/>
                                      <w:numId w:val="6"/>
                                    </w:numPr>
                                    <w:spacing w:after="0"/>
                                  </w:pPr>
                                  <w:r>
                                    <w:rPr>
                                      <w:bCs/>
                                      <w:sz w:val="20"/>
                                      <w:szCs w:val="20"/>
                                    </w:rPr>
                                    <w:t>Michele Sare</w:t>
                                  </w:r>
                                </w:p>
                                <w:p w:rsidR="00E67EC9" w:rsidRPr="00DA1A0F" w:rsidRDefault="00E67EC9" w:rsidP="005B1AC5">
                                  <w:pPr>
                                    <w:pStyle w:val="ListParagraph"/>
                                    <w:numPr>
                                      <w:ilvl w:val="0"/>
                                      <w:numId w:val="6"/>
                                    </w:numPr>
                                    <w:spacing w:after="0"/>
                                    <w:rPr>
                                      <w:sz w:val="20"/>
                                      <w:szCs w:val="20"/>
                                    </w:rPr>
                                  </w:pPr>
                                  <w:r w:rsidRPr="00DA1A0F">
                                    <w:rPr>
                                      <w:bCs/>
                                      <w:sz w:val="20"/>
                                      <w:szCs w:val="20"/>
                                    </w:rPr>
                                    <w:t>Myrna Seno</w:t>
                                  </w:r>
                                </w:p>
                                <w:p w:rsidR="00E67EC9" w:rsidRPr="00DA1A0F" w:rsidRDefault="00E67EC9" w:rsidP="005B1AC5">
                                  <w:pPr>
                                    <w:pStyle w:val="ListParagraph"/>
                                    <w:numPr>
                                      <w:ilvl w:val="0"/>
                                      <w:numId w:val="6"/>
                                    </w:numPr>
                                    <w:spacing w:after="0"/>
                                  </w:pPr>
                                  <w:r w:rsidRPr="00DA1A0F">
                                    <w:rPr>
                                      <w:bCs/>
                                      <w:sz w:val="20"/>
                                      <w:szCs w:val="20"/>
                                    </w:rPr>
                                    <w:t xml:space="preserve">Kitty </w:t>
                                  </w:r>
                                  <w:proofErr w:type="spellStart"/>
                                  <w:r w:rsidRPr="00DA1A0F">
                                    <w:rPr>
                                      <w:bCs/>
                                      <w:sz w:val="20"/>
                                      <w:szCs w:val="20"/>
                                    </w:rPr>
                                    <w:t>St</w:t>
                                  </w:r>
                                  <w:r>
                                    <w:rPr>
                                      <w:bCs/>
                                      <w:sz w:val="20"/>
                                      <w:szCs w:val="20"/>
                                    </w:rPr>
                                    <w:t>r</w:t>
                                  </w:r>
                                  <w:r w:rsidRPr="00DA1A0F">
                                    <w:rPr>
                                      <w:bCs/>
                                      <w:sz w:val="20"/>
                                      <w:szCs w:val="20"/>
                                    </w:rPr>
                                    <w:t>owbridge</w:t>
                                  </w:r>
                                  <w:proofErr w:type="spellEnd"/>
                                </w:p>
                                <w:p w:rsidR="00E67EC9" w:rsidRPr="00DA1A0F" w:rsidRDefault="00E67EC9" w:rsidP="005B1AC5">
                                  <w:pPr>
                                    <w:pStyle w:val="ListParagraph"/>
                                    <w:numPr>
                                      <w:ilvl w:val="0"/>
                                      <w:numId w:val="6"/>
                                    </w:numPr>
                                    <w:spacing w:after="0"/>
                                  </w:pPr>
                                  <w:r>
                                    <w:rPr>
                                      <w:bCs/>
                                      <w:sz w:val="20"/>
                                      <w:szCs w:val="20"/>
                                    </w:rPr>
                                    <w:t>Sharon Sweeney Fee</w:t>
                                  </w:r>
                                </w:p>
                                <w:p w:rsidR="00E67EC9" w:rsidRPr="00DA1A0F" w:rsidRDefault="00E67EC9" w:rsidP="005B1AC5">
                                  <w:pPr>
                                    <w:pStyle w:val="ListParagraph"/>
                                    <w:numPr>
                                      <w:ilvl w:val="0"/>
                                      <w:numId w:val="6"/>
                                    </w:numPr>
                                    <w:spacing w:after="0"/>
                                  </w:pPr>
                                  <w:r>
                                    <w:rPr>
                                      <w:bCs/>
                                      <w:sz w:val="20"/>
                                      <w:szCs w:val="20"/>
                                    </w:rPr>
                                    <w:t>Katie Temple</w:t>
                                  </w:r>
                                </w:p>
                                <w:p w:rsidR="00E67EC9" w:rsidRPr="00DA1A0F" w:rsidRDefault="00E67EC9" w:rsidP="005B1AC5">
                                  <w:pPr>
                                    <w:pStyle w:val="ListParagraph"/>
                                    <w:numPr>
                                      <w:ilvl w:val="0"/>
                                      <w:numId w:val="6"/>
                                    </w:numPr>
                                    <w:spacing w:after="0"/>
                                  </w:pPr>
                                  <w:r>
                                    <w:rPr>
                                      <w:bCs/>
                                      <w:sz w:val="20"/>
                                      <w:szCs w:val="20"/>
                                    </w:rPr>
                                    <w:t>Karmen Williams</w:t>
                                  </w:r>
                                </w:p>
                                <w:p w:rsidR="00E67EC9" w:rsidRPr="005B1AC5" w:rsidRDefault="00E67EC9" w:rsidP="005B1AC5">
                                  <w:pPr>
                                    <w:pStyle w:val="ListParagraph"/>
                                    <w:numPr>
                                      <w:ilvl w:val="0"/>
                                      <w:numId w:val="6"/>
                                    </w:numPr>
                                    <w:spacing w:after="0"/>
                                  </w:pPr>
                                  <w:r>
                                    <w:rPr>
                                      <w:bCs/>
                                      <w:sz w:val="20"/>
                                      <w:szCs w:val="20"/>
                                    </w:rPr>
                                    <w:t>Sue Winn</w:t>
                                  </w:r>
                                  <w:r w:rsidRPr="005B1AC5">
                                    <w:rPr>
                                      <w:bCs/>
                                    </w:rPr>
                                    <w:br/>
                                  </w:r>
                                </w:p>
                                <w:p w:rsidR="00E67EC9" w:rsidRPr="003D1A5B" w:rsidRDefault="00E67EC9" w:rsidP="00E003FE">
                                  <w:pPr>
                                    <w:spacing w:after="0"/>
                                    <w:rPr>
                                      <w:b/>
                                      <w:color w:val="002060"/>
                                    </w:rPr>
                                  </w:pPr>
                                  <w:r>
                                    <w:rPr>
                                      <w:b/>
                                      <w:color w:val="002060"/>
                                    </w:rPr>
                                    <w:t>CAHN Mission:</w:t>
                                  </w:r>
                                </w:p>
                                <w:p w:rsidR="00E67EC9" w:rsidRDefault="00E67EC9" w:rsidP="00E003FE">
                                  <w:pPr>
                                    <w:pStyle w:val="Heading2"/>
                                    <w:spacing w:before="0"/>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w:t>
                                  </w:r>
                                  <w:r w:rsidRPr="00B20E67">
                                    <w:rPr>
                                      <w:rFonts w:asciiTheme="minorHAnsi" w:eastAsiaTheme="minorEastAsia" w:hAnsiTheme="minorHAnsi" w:cstheme="minorBidi"/>
                                      <w:b w:val="0"/>
                                      <w:bCs w:val="0"/>
                                      <w:color w:val="auto"/>
                                      <w:sz w:val="22"/>
                                      <w:szCs w:val="22"/>
                                    </w:rPr>
                                    <w:t>Leading nursing education and practice through collaboration to advance the health of Montanans.</w:t>
                                  </w:r>
                                  <w:r>
                                    <w:rPr>
                                      <w:rFonts w:asciiTheme="minorHAnsi" w:eastAsiaTheme="minorEastAsia" w:hAnsiTheme="minorHAnsi" w:cstheme="minorBidi"/>
                                      <w:b w:val="0"/>
                                      <w:bCs w:val="0"/>
                                      <w:color w:val="auto"/>
                                      <w:sz w:val="22"/>
                                      <w:szCs w:val="22"/>
                                    </w:rPr>
                                    <w:t xml:space="preserve">” </w:t>
                                  </w:r>
                                  <w:hyperlink r:id="rId33" w:history="1">
                                    <w:r w:rsidRPr="00BA7EBF">
                                      <w:rPr>
                                        <w:rStyle w:val="Hyperlink"/>
                                        <w:rFonts w:asciiTheme="minorHAnsi" w:eastAsiaTheme="minorEastAsia" w:hAnsiTheme="minorHAnsi" w:cstheme="minorBidi"/>
                                        <w:sz w:val="22"/>
                                        <w:szCs w:val="22"/>
                                      </w:rPr>
                                      <w:t>http://mtcahn.org/about/</w:t>
                                    </w:r>
                                  </w:hyperlink>
                                  <w:r>
                                    <w:rPr>
                                      <w:rFonts w:asciiTheme="minorHAnsi" w:eastAsiaTheme="minorEastAsia" w:hAnsiTheme="minorHAnsi" w:cstheme="minorBidi"/>
                                      <w:b w:val="0"/>
                                      <w:bCs w:val="0"/>
                                      <w:color w:val="auto"/>
                                      <w:sz w:val="22"/>
                                      <w:szCs w:val="22"/>
                                    </w:rPr>
                                    <w:t xml:space="preserve"> </w:t>
                                  </w:r>
                                </w:p>
                                <w:p w:rsidR="00E67EC9" w:rsidRDefault="00E67EC9" w:rsidP="00B20E67"/>
                                <w:p w:rsidR="00E67EC9" w:rsidRDefault="00E67EC9" w:rsidP="00B20E67">
                                  <w:pPr>
                                    <w:spacing w:after="0" w:line="240" w:lineRule="auto"/>
                                    <w:rPr>
                                      <w:b/>
                                      <w:color w:val="002060"/>
                                    </w:rPr>
                                  </w:pPr>
                                  <w:r w:rsidRPr="00B20E67">
                                    <w:rPr>
                                      <w:b/>
                                      <w:color w:val="002060"/>
                                    </w:rPr>
                                    <w:t xml:space="preserve">LEAD Mission: </w:t>
                                  </w:r>
                                </w:p>
                                <w:p w:rsidR="00E67EC9" w:rsidRDefault="00E67EC9" w:rsidP="00B20E67">
                                  <w:pPr>
                                    <w:spacing w:after="0" w:line="240" w:lineRule="auto"/>
                                    <w:rPr>
                                      <w:b/>
                                      <w:color w:val="002060"/>
                                    </w:rPr>
                                  </w:pPr>
                                  <w:r>
                                    <w:rPr>
                                      <w:b/>
                                      <w:color w:val="002060"/>
                                    </w:rPr>
                                    <w:t>__________________________________________________________________________________________________________________________________</w:t>
                                  </w:r>
                                </w:p>
                                <w:p w:rsidR="00E67EC9" w:rsidRPr="00B20E67" w:rsidRDefault="00E67EC9" w:rsidP="00B20E67">
                                  <w:pPr>
                                    <w:spacing w:after="0" w:line="240" w:lineRule="auto"/>
                                    <w:rPr>
                                      <w:b/>
                                      <w:color w:val="002060"/>
                                    </w:rPr>
                                  </w:pPr>
                                </w:p>
                                <w:p w:rsidR="00E67EC9" w:rsidRDefault="00E67EC9" w:rsidP="00D87668">
                                  <w:pPr>
                                    <w:jc w:val="center"/>
                                    <w:rPr>
                                      <w:b/>
                                      <w:color w:val="002060"/>
                                    </w:rPr>
                                  </w:pPr>
                                  <w:r w:rsidRPr="00B20E67">
                                    <w:rPr>
                                      <w:b/>
                                      <w:color w:val="002060"/>
                                    </w:rPr>
                                    <w:t>CAHN LEAD Quick Response Sur</w:t>
                                  </w:r>
                                  <w:r>
                                    <w:rPr>
                                      <w:b/>
                                      <w:color w:val="002060"/>
                                    </w:rPr>
                                    <w:t>vey</w:t>
                                  </w:r>
                                  <w:r>
                                    <w:rPr>
                                      <w:noProof/>
                                    </w:rPr>
                                    <w:drawing>
                                      <wp:inline distT="0" distB="0" distL="0" distR="0" wp14:anchorId="54311510" wp14:editId="7A01DEDA">
                                        <wp:extent cx="4335780" cy="2454910"/>
                                        <wp:effectExtent l="0" t="0" r="7620" b="2540"/>
                                        <wp:docPr id="29" name="Picture 29" descr="C:\Users\Michele\AppData\Local\Microsoft\Windows\INetCache\Content.Word\graph survey de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e\AppData\Local\Microsoft\Windows\INetCache\Content.Word\graph survey dec 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8016" cy="2467500"/>
                                                </a:xfrm>
                                                <a:prstGeom prst="rect">
                                                  <a:avLst/>
                                                </a:prstGeom>
                                                <a:noFill/>
                                                <a:ln>
                                                  <a:noFill/>
                                                </a:ln>
                                              </pic:spPr>
                                            </pic:pic>
                                          </a:graphicData>
                                        </a:graphic>
                                      </wp:inline>
                                    </w:drawing>
                                  </w:r>
                                </w:p>
                                <w:p w:rsidR="00E67EC9" w:rsidRPr="00B20E67" w:rsidRDefault="00E67EC9" w:rsidP="00B20E67">
                                  <w:pPr>
                                    <w:rPr>
                                      <w:b/>
                                      <w:color w:val="002060"/>
                                    </w:rPr>
                                  </w:pPr>
                                </w:p>
                                <w:p w:rsidR="00E67EC9" w:rsidRPr="00B20E67" w:rsidRDefault="00E67EC9" w:rsidP="00B20E67"/>
                                <w:p w:rsidR="00E67EC9" w:rsidRPr="00E003FE" w:rsidRDefault="00E67EC9" w:rsidP="00E003FE"/>
                                <w:p w:rsidR="00E67EC9" w:rsidRDefault="00E67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16.8pt;margin-top:6.1pt;width:376.2pt;height:9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" fillcolor="white [3201]" strokeweight=".5pt">
                      <v:textbox>
                        <w:txbxContent>
                          <w:p w:rsidR="00E67EC9" w:rsidRPr="005B1AC5" w:rsidRDefault="00E67EC9" w:rsidP="005B1AC5">
                            <w:pPr>
                              <w:rPr>
                                <w:b/>
                                <w:bCs/>
                                <w:color w:val="002060"/>
                              </w:rPr>
                            </w:pPr>
                            <w:r w:rsidRPr="005B1AC5">
                              <w:rPr>
                                <w:b/>
                                <w:bCs/>
                                <w:color w:val="002060"/>
                              </w:rPr>
                              <w:t>Current LEAD Committee/Council:</w:t>
                            </w:r>
                          </w:p>
                          <w:p w:rsidR="00E67EC9" w:rsidRPr="00DA1A0F" w:rsidRDefault="00E67EC9" w:rsidP="005B1AC5">
                            <w:pPr>
                              <w:pStyle w:val="ListParagraph"/>
                              <w:numPr>
                                <w:ilvl w:val="0"/>
                                <w:numId w:val="6"/>
                              </w:numPr>
                              <w:spacing w:after="0"/>
                              <w:rPr>
                                <w:bCs/>
                                <w:sz w:val="20"/>
                                <w:szCs w:val="20"/>
                              </w:rPr>
                            </w:pPr>
                            <w:r w:rsidRPr="00DA1A0F">
                              <w:rPr>
                                <w:bCs/>
                                <w:sz w:val="20"/>
                                <w:szCs w:val="20"/>
                              </w:rPr>
                              <w:t>Debera Charlton, Chair</w:t>
                            </w:r>
                          </w:p>
                          <w:p w:rsidR="00E67EC9" w:rsidRPr="00DA1A0F" w:rsidRDefault="00E67EC9" w:rsidP="005B1AC5">
                            <w:pPr>
                              <w:pStyle w:val="ListParagraph"/>
                              <w:numPr>
                                <w:ilvl w:val="0"/>
                                <w:numId w:val="6"/>
                              </w:numPr>
                              <w:spacing w:after="0"/>
                              <w:rPr>
                                <w:sz w:val="20"/>
                                <w:szCs w:val="20"/>
                              </w:rPr>
                            </w:pPr>
                            <w:r w:rsidRPr="00DA1A0F">
                              <w:rPr>
                                <w:bCs/>
                                <w:sz w:val="20"/>
                                <w:szCs w:val="20"/>
                              </w:rPr>
                              <w:t>Casey Blumenthal, CAHN President</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Vicki </w:t>
                            </w:r>
                            <w:proofErr w:type="spellStart"/>
                            <w:r w:rsidRPr="00DA1A0F">
                              <w:rPr>
                                <w:bCs/>
                                <w:sz w:val="20"/>
                                <w:szCs w:val="20"/>
                              </w:rPr>
                              <w:t>Birkeland</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Pat Carrick</w:t>
                            </w:r>
                          </w:p>
                          <w:p w:rsidR="00E67EC9" w:rsidRPr="00DA1A0F" w:rsidRDefault="00E67EC9" w:rsidP="005B1AC5">
                            <w:pPr>
                              <w:pStyle w:val="ListParagraph"/>
                              <w:numPr>
                                <w:ilvl w:val="0"/>
                                <w:numId w:val="6"/>
                              </w:numPr>
                              <w:spacing w:after="0"/>
                              <w:rPr>
                                <w:sz w:val="20"/>
                                <w:szCs w:val="20"/>
                              </w:rPr>
                            </w:pPr>
                            <w:r w:rsidRPr="00DA1A0F">
                              <w:rPr>
                                <w:bCs/>
                                <w:sz w:val="20"/>
                                <w:szCs w:val="20"/>
                              </w:rPr>
                              <w:t>Cynthia Coutinho</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Barb </w:t>
                            </w:r>
                            <w:proofErr w:type="spellStart"/>
                            <w:r w:rsidRPr="00DA1A0F">
                              <w:rPr>
                                <w:bCs/>
                                <w:sz w:val="20"/>
                                <w:szCs w:val="20"/>
                              </w:rPr>
                              <w:t>DeLaurier</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B. Jane </w:t>
                            </w:r>
                            <w:proofErr w:type="spellStart"/>
                            <w:r w:rsidRPr="00DA1A0F">
                              <w:rPr>
                                <w:bCs/>
                                <w:sz w:val="20"/>
                                <w:szCs w:val="20"/>
                              </w:rPr>
                              <w:t>Dierenfeldt</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Barbara Diehl</w:t>
                            </w:r>
                          </w:p>
                          <w:p w:rsidR="00E67EC9" w:rsidRPr="00DA1A0F" w:rsidRDefault="00E67EC9" w:rsidP="005B1AC5">
                            <w:pPr>
                              <w:pStyle w:val="ListParagraph"/>
                              <w:numPr>
                                <w:ilvl w:val="0"/>
                                <w:numId w:val="6"/>
                              </w:numPr>
                              <w:spacing w:after="0"/>
                              <w:rPr>
                                <w:sz w:val="20"/>
                                <w:szCs w:val="20"/>
                              </w:rPr>
                            </w:pPr>
                            <w:r w:rsidRPr="00DA1A0F">
                              <w:rPr>
                                <w:bCs/>
                                <w:sz w:val="20"/>
                                <w:szCs w:val="20"/>
                              </w:rPr>
                              <w:t>Katie Dill</w:t>
                            </w:r>
                          </w:p>
                          <w:p w:rsidR="00E67EC9" w:rsidRPr="00DA1A0F" w:rsidRDefault="00E67EC9" w:rsidP="005B1AC5">
                            <w:pPr>
                              <w:pStyle w:val="ListParagraph"/>
                              <w:numPr>
                                <w:ilvl w:val="0"/>
                                <w:numId w:val="6"/>
                              </w:numPr>
                              <w:spacing w:after="0"/>
                              <w:rPr>
                                <w:sz w:val="20"/>
                                <w:szCs w:val="20"/>
                              </w:rPr>
                            </w:pPr>
                            <w:r w:rsidRPr="00DA1A0F">
                              <w:rPr>
                                <w:bCs/>
                                <w:sz w:val="20"/>
                                <w:szCs w:val="20"/>
                              </w:rPr>
                              <w:t xml:space="preserve">Kate </w:t>
                            </w:r>
                            <w:proofErr w:type="spellStart"/>
                            <w:r w:rsidRPr="00DA1A0F">
                              <w:rPr>
                                <w:bCs/>
                                <w:sz w:val="20"/>
                                <w:szCs w:val="20"/>
                              </w:rPr>
                              <w:t>Eby</w:t>
                            </w:r>
                            <w:proofErr w:type="spellEnd"/>
                          </w:p>
                          <w:p w:rsidR="00E67EC9" w:rsidRPr="00DA1A0F" w:rsidRDefault="00E67EC9" w:rsidP="005B1AC5">
                            <w:pPr>
                              <w:pStyle w:val="ListParagraph"/>
                              <w:numPr>
                                <w:ilvl w:val="0"/>
                                <w:numId w:val="6"/>
                              </w:numPr>
                              <w:spacing w:after="0"/>
                              <w:rPr>
                                <w:sz w:val="20"/>
                                <w:szCs w:val="20"/>
                              </w:rPr>
                            </w:pPr>
                            <w:r w:rsidRPr="00DA1A0F">
                              <w:rPr>
                                <w:bCs/>
                                <w:sz w:val="20"/>
                                <w:szCs w:val="20"/>
                              </w:rPr>
                              <w:t>Cheryl Miller</w:t>
                            </w:r>
                          </w:p>
                          <w:p w:rsidR="00E67EC9" w:rsidRPr="00DA1A0F" w:rsidRDefault="00E67EC9" w:rsidP="005B1AC5">
                            <w:pPr>
                              <w:pStyle w:val="ListParagraph"/>
                              <w:numPr>
                                <w:ilvl w:val="0"/>
                                <w:numId w:val="6"/>
                              </w:numPr>
                              <w:spacing w:after="0"/>
                            </w:pPr>
                            <w:r w:rsidRPr="00DA1A0F">
                              <w:rPr>
                                <w:bCs/>
                                <w:sz w:val="20"/>
                                <w:szCs w:val="20"/>
                              </w:rPr>
                              <w:t>LeAnn Ogilvie</w:t>
                            </w:r>
                          </w:p>
                          <w:p w:rsidR="00E67EC9" w:rsidRPr="00DA1A0F" w:rsidRDefault="00E67EC9" w:rsidP="005B1AC5">
                            <w:pPr>
                              <w:pStyle w:val="ListParagraph"/>
                              <w:numPr>
                                <w:ilvl w:val="0"/>
                                <w:numId w:val="6"/>
                              </w:numPr>
                              <w:spacing w:after="0"/>
                            </w:pPr>
                            <w:r>
                              <w:rPr>
                                <w:bCs/>
                                <w:sz w:val="20"/>
                                <w:szCs w:val="20"/>
                              </w:rPr>
                              <w:t xml:space="preserve">Gwyn </w:t>
                            </w:r>
                            <w:proofErr w:type="spellStart"/>
                            <w:r>
                              <w:rPr>
                                <w:bCs/>
                                <w:sz w:val="20"/>
                                <w:szCs w:val="20"/>
                              </w:rPr>
                              <w:t>Palchak</w:t>
                            </w:r>
                            <w:proofErr w:type="spellEnd"/>
                          </w:p>
                          <w:p w:rsidR="00E67EC9" w:rsidRPr="00DA1A0F" w:rsidRDefault="00E67EC9" w:rsidP="005B1AC5">
                            <w:pPr>
                              <w:pStyle w:val="ListParagraph"/>
                              <w:numPr>
                                <w:ilvl w:val="0"/>
                                <w:numId w:val="6"/>
                              </w:numPr>
                              <w:spacing w:after="0"/>
                            </w:pPr>
                            <w:r>
                              <w:rPr>
                                <w:bCs/>
                                <w:sz w:val="20"/>
                                <w:szCs w:val="20"/>
                              </w:rPr>
                              <w:t>Kim Powell</w:t>
                            </w:r>
                          </w:p>
                          <w:p w:rsidR="00E67EC9" w:rsidRPr="00DA1A0F" w:rsidRDefault="00E67EC9" w:rsidP="005B1AC5">
                            <w:pPr>
                              <w:pStyle w:val="ListParagraph"/>
                              <w:numPr>
                                <w:ilvl w:val="0"/>
                                <w:numId w:val="6"/>
                              </w:numPr>
                              <w:spacing w:after="0"/>
                            </w:pPr>
                            <w:r>
                              <w:rPr>
                                <w:bCs/>
                                <w:sz w:val="20"/>
                                <w:szCs w:val="20"/>
                              </w:rPr>
                              <w:t>Kristal Richards</w:t>
                            </w:r>
                          </w:p>
                          <w:p w:rsidR="00E67EC9" w:rsidRPr="00DA1A0F" w:rsidRDefault="00E67EC9" w:rsidP="005B1AC5">
                            <w:pPr>
                              <w:pStyle w:val="ListParagraph"/>
                              <w:numPr>
                                <w:ilvl w:val="0"/>
                                <w:numId w:val="6"/>
                              </w:numPr>
                              <w:spacing w:after="0"/>
                            </w:pPr>
                            <w:r>
                              <w:rPr>
                                <w:bCs/>
                                <w:sz w:val="20"/>
                                <w:szCs w:val="20"/>
                              </w:rPr>
                              <w:t>Michele Sare</w:t>
                            </w:r>
                          </w:p>
                          <w:p w:rsidR="00E67EC9" w:rsidRPr="00DA1A0F" w:rsidRDefault="00E67EC9" w:rsidP="005B1AC5">
                            <w:pPr>
                              <w:pStyle w:val="ListParagraph"/>
                              <w:numPr>
                                <w:ilvl w:val="0"/>
                                <w:numId w:val="6"/>
                              </w:numPr>
                              <w:spacing w:after="0"/>
                              <w:rPr>
                                <w:sz w:val="20"/>
                                <w:szCs w:val="20"/>
                              </w:rPr>
                            </w:pPr>
                            <w:r w:rsidRPr="00DA1A0F">
                              <w:rPr>
                                <w:bCs/>
                                <w:sz w:val="20"/>
                                <w:szCs w:val="20"/>
                              </w:rPr>
                              <w:t>Myrna Seno</w:t>
                            </w:r>
                          </w:p>
                          <w:p w:rsidR="00E67EC9" w:rsidRPr="00DA1A0F" w:rsidRDefault="00E67EC9" w:rsidP="005B1AC5">
                            <w:pPr>
                              <w:pStyle w:val="ListParagraph"/>
                              <w:numPr>
                                <w:ilvl w:val="0"/>
                                <w:numId w:val="6"/>
                              </w:numPr>
                              <w:spacing w:after="0"/>
                            </w:pPr>
                            <w:r w:rsidRPr="00DA1A0F">
                              <w:rPr>
                                <w:bCs/>
                                <w:sz w:val="20"/>
                                <w:szCs w:val="20"/>
                              </w:rPr>
                              <w:t xml:space="preserve">Kitty </w:t>
                            </w:r>
                            <w:proofErr w:type="spellStart"/>
                            <w:r w:rsidRPr="00DA1A0F">
                              <w:rPr>
                                <w:bCs/>
                                <w:sz w:val="20"/>
                                <w:szCs w:val="20"/>
                              </w:rPr>
                              <w:t>St</w:t>
                            </w:r>
                            <w:r>
                              <w:rPr>
                                <w:bCs/>
                                <w:sz w:val="20"/>
                                <w:szCs w:val="20"/>
                              </w:rPr>
                              <w:t>r</w:t>
                            </w:r>
                            <w:r w:rsidRPr="00DA1A0F">
                              <w:rPr>
                                <w:bCs/>
                                <w:sz w:val="20"/>
                                <w:szCs w:val="20"/>
                              </w:rPr>
                              <w:t>owbridge</w:t>
                            </w:r>
                            <w:proofErr w:type="spellEnd"/>
                          </w:p>
                          <w:p w:rsidR="00E67EC9" w:rsidRPr="00DA1A0F" w:rsidRDefault="00E67EC9" w:rsidP="005B1AC5">
                            <w:pPr>
                              <w:pStyle w:val="ListParagraph"/>
                              <w:numPr>
                                <w:ilvl w:val="0"/>
                                <w:numId w:val="6"/>
                              </w:numPr>
                              <w:spacing w:after="0"/>
                            </w:pPr>
                            <w:r>
                              <w:rPr>
                                <w:bCs/>
                                <w:sz w:val="20"/>
                                <w:szCs w:val="20"/>
                              </w:rPr>
                              <w:t>Sharon Sweeney Fee</w:t>
                            </w:r>
                          </w:p>
                          <w:p w:rsidR="00E67EC9" w:rsidRPr="00DA1A0F" w:rsidRDefault="00E67EC9" w:rsidP="005B1AC5">
                            <w:pPr>
                              <w:pStyle w:val="ListParagraph"/>
                              <w:numPr>
                                <w:ilvl w:val="0"/>
                                <w:numId w:val="6"/>
                              </w:numPr>
                              <w:spacing w:after="0"/>
                            </w:pPr>
                            <w:r>
                              <w:rPr>
                                <w:bCs/>
                                <w:sz w:val="20"/>
                                <w:szCs w:val="20"/>
                              </w:rPr>
                              <w:t>Katie Temple</w:t>
                            </w:r>
                          </w:p>
                          <w:p w:rsidR="00E67EC9" w:rsidRPr="00DA1A0F" w:rsidRDefault="00E67EC9" w:rsidP="005B1AC5">
                            <w:pPr>
                              <w:pStyle w:val="ListParagraph"/>
                              <w:numPr>
                                <w:ilvl w:val="0"/>
                                <w:numId w:val="6"/>
                              </w:numPr>
                              <w:spacing w:after="0"/>
                            </w:pPr>
                            <w:r>
                              <w:rPr>
                                <w:bCs/>
                                <w:sz w:val="20"/>
                                <w:szCs w:val="20"/>
                              </w:rPr>
                              <w:t>Karmen Williams</w:t>
                            </w:r>
                          </w:p>
                          <w:p w:rsidR="00E67EC9" w:rsidRPr="005B1AC5" w:rsidRDefault="00E67EC9" w:rsidP="005B1AC5">
                            <w:pPr>
                              <w:pStyle w:val="ListParagraph"/>
                              <w:numPr>
                                <w:ilvl w:val="0"/>
                                <w:numId w:val="6"/>
                              </w:numPr>
                              <w:spacing w:after="0"/>
                            </w:pPr>
                            <w:r>
                              <w:rPr>
                                <w:bCs/>
                                <w:sz w:val="20"/>
                                <w:szCs w:val="20"/>
                              </w:rPr>
                              <w:t>Sue Winn</w:t>
                            </w:r>
                            <w:r w:rsidRPr="005B1AC5">
                              <w:rPr>
                                <w:bCs/>
                              </w:rPr>
                              <w:br/>
                            </w:r>
                          </w:p>
                          <w:p w:rsidR="00E67EC9" w:rsidRPr="003D1A5B" w:rsidRDefault="00E67EC9" w:rsidP="00E003FE">
                            <w:pPr>
                              <w:spacing w:after="0"/>
                              <w:rPr>
                                <w:b/>
                                <w:color w:val="002060"/>
                              </w:rPr>
                            </w:pPr>
                            <w:r>
                              <w:rPr>
                                <w:b/>
                                <w:color w:val="002060"/>
                              </w:rPr>
                              <w:t>CAHN Mission:</w:t>
                            </w:r>
                          </w:p>
                          <w:p w:rsidR="00E67EC9" w:rsidRDefault="00E67EC9" w:rsidP="00E003FE">
                            <w:pPr>
                              <w:pStyle w:val="Heading2"/>
                              <w:spacing w:before="0"/>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b w:val="0"/>
                                <w:bCs w:val="0"/>
                                <w:color w:val="auto"/>
                                <w:sz w:val="22"/>
                                <w:szCs w:val="22"/>
                              </w:rPr>
                              <w:t>“</w:t>
                            </w:r>
                            <w:r w:rsidRPr="00B20E67">
                              <w:rPr>
                                <w:rFonts w:asciiTheme="minorHAnsi" w:eastAsiaTheme="minorEastAsia" w:hAnsiTheme="minorHAnsi" w:cstheme="minorBidi"/>
                                <w:b w:val="0"/>
                                <w:bCs w:val="0"/>
                                <w:color w:val="auto"/>
                                <w:sz w:val="22"/>
                                <w:szCs w:val="22"/>
                              </w:rPr>
                              <w:t>Leading nursing education and practice through collaboration to advance the health of Montanans.</w:t>
                            </w:r>
                            <w:r>
                              <w:rPr>
                                <w:rFonts w:asciiTheme="minorHAnsi" w:eastAsiaTheme="minorEastAsia" w:hAnsiTheme="minorHAnsi" w:cstheme="minorBidi"/>
                                <w:b w:val="0"/>
                                <w:bCs w:val="0"/>
                                <w:color w:val="auto"/>
                                <w:sz w:val="22"/>
                                <w:szCs w:val="22"/>
                              </w:rPr>
                              <w:t xml:space="preserve">” </w:t>
                            </w:r>
                            <w:hyperlink r:id="rId35" w:history="1">
                              <w:r w:rsidRPr="00BA7EBF">
                                <w:rPr>
                                  <w:rStyle w:val="Hyperlink"/>
                                  <w:rFonts w:asciiTheme="minorHAnsi" w:eastAsiaTheme="minorEastAsia" w:hAnsiTheme="minorHAnsi" w:cstheme="minorBidi"/>
                                  <w:sz w:val="22"/>
                                  <w:szCs w:val="22"/>
                                </w:rPr>
                                <w:t>http://mtcahn.org/about/</w:t>
                              </w:r>
                            </w:hyperlink>
                            <w:r>
                              <w:rPr>
                                <w:rFonts w:asciiTheme="minorHAnsi" w:eastAsiaTheme="minorEastAsia" w:hAnsiTheme="minorHAnsi" w:cstheme="minorBidi"/>
                                <w:b w:val="0"/>
                                <w:bCs w:val="0"/>
                                <w:color w:val="auto"/>
                                <w:sz w:val="22"/>
                                <w:szCs w:val="22"/>
                              </w:rPr>
                              <w:t xml:space="preserve"> </w:t>
                            </w:r>
                          </w:p>
                          <w:p w:rsidR="00E67EC9" w:rsidRDefault="00E67EC9" w:rsidP="00B20E67"/>
                          <w:p w:rsidR="00E67EC9" w:rsidRDefault="00E67EC9" w:rsidP="00B20E67">
                            <w:pPr>
                              <w:spacing w:after="0" w:line="240" w:lineRule="auto"/>
                              <w:rPr>
                                <w:b/>
                                <w:color w:val="002060"/>
                              </w:rPr>
                            </w:pPr>
                            <w:r w:rsidRPr="00B20E67">
                              <w:rPr>
                                <w:b/>
                                <w:color w:val="002060"/>
                              </w:rPr>
                              <w:t xml:space="preserve">LEAD Mission: </w:t>
                            </w:r>
                          </w:p>
                          <w:p w:rsidR="00E67EC9" w:rsidRDefault="00E67EC9" w:rsidP="00B20E67">
                            <w:pPr>
                              <w:spacing w:after="0" w:line="240" w:lineRule="auto"/>
                              <w:rPr>
                                <w:b/>
                                <w:color w:val="002060"/>
                              </w:rPr>
                            </w:pPr>
                            <w:r>
                              <w:rPr>
                                <w:b/>
                                <w:color w:val="002060"/>
                              </w:rPr>
                              <w:t>__________________________________________________________________________________________________________________________________</w:t>
                            </w:r>
                          </w:p>
                          <w:p w:rsidR="00E67EC9" w:rsidRPr="00B20E67" w:rsidRDefault="00E67EC9" w:rsidP="00B20E67">
                            <w:pPr>
                              <w:spacing w:after="0" w:line="240" w:lineRule="auto"/>
                              <w:rPr>
                                <w:b/>
                                <w:color w:val="002060"/>
                              </w:rPr>
                            </w:pPr>
                          </w:p>
                          <w:p w:rsidR="00E67EC9" w:rsidRDefault="00E67EC9" w:rsidP="00D87668">
                            <w:pPr>
                              <w:jc w:val="center"/>
                              <w:rPr>
                                <w:b/>
                                <w:color w:val="002060"/>
                              </w:rPr>
                            </w:pPr>
                            <w:r w:rsidRPr="00B20E67">
                              <w:rPr>
                                <w:b/>
                                <w:color w:val="002060"/>
                              </w:rPr>
                              <w:t>CAHN LEAD Quick Response Sur</w:t>
                            </w:r>
                            <w:r>
                              <w:rPr>
                                <w:b/>
                                <w:color w:val="002060"/>
                              </w:rPr>
                              <w:t>vey</w:t>
                            </w:r>
                            <w:r>
                              <w:rPr>
                                <w:noProof/>
                              </w:rPr>
                              <w:drawing>
                                <wp:inline distT="0" distB="0" distL="0" distR="0" wp14:anchorId="54311510" wp14:editId="7A01DEDA">
                                  <wp:extent cx="4335780" cy="2454910"/>
                                  <wp:effectExtent l="0" t="0" r="7620" b="2540"/>
                                  <wp:docPr id="29" name="Picture 29" descr="C:\Users\Michele\AppData\Local\Microsoft\Windows\INetCache\Content.Word\graph survey dec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e\AppData\Local\Microsoft\Windows\INetCache\Content.Word\graph survey dec 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8016" cy="2467500"/>
                                          </a:xfrm>
                                          <a:prstGeom prst="rect">
                                            <a:avLst/>
                                          </a:prstGeom>
                                          <a:noFill/>
                                          <a:ln>
                                            <a:noFill/>
                                          </a:ln>
                                        </pic:spPr>
                                      </pic:pic>
                                    </a:graphicData>
                                  </a:graphic>
                                </wp:inline>
                              </w:drawing>
                            </w:r>
                          </w:p>
                          <w:p w:rsidR="00E67EC9" w:rsidRPr="00B20E67" w:rsidRDefault="00E67EC9" w:rsidP="00B20E67">
                            <w:pPr>
                              <w:rPr>
                                <w:b/>
                                <w:color w:val="002060"/>
                              </w:rPr>
                            </w:pPr>
                          </w:p>
                          <w:p w:rsidR="00E67EC9" w:rsidRPr="00B20E67" w:rsidRDefault="00E67EC9" w:rsidP="00B20E67"/>
                          <w:p w:rsidR="00E67EC9" w:rsidRPr="00E003FE" w:rsidRDefault="00E67EC9" w:rsidP="00E003FE"/>
                          <w:p w:rsidR="00E67EC9" w:rsidRDefault="00E67EC9"/>
                        </w:txbxContent>
                      </v:textbox>
                    </v:shape>
                  </w:pict>
                </mc:Fallback>
              </mc:AlternateContent>
            </w:r>
          </w:p>
        </w:tc>
        <w:tc>
          <w:tcPr>
            <w:tcW w:w="240" w:type="dxa"/>
            <w:vMerge/>
          </w:tcPr>
          <w:p w:rsidR="00B903A7" w:rsidRDefault="00B903A7">
            <w:pPr>
              <w:cnfStyle w:val="000000000000" w:firstRow="0" w:lastRow="0" w:firstColumn="0" w:lastColumn="0" w:oddVBand="0" w:evenVBand="0" w:oddHBand="0" w:evenHBand="0" w:firstRowFirstColumn="0" w:firstRowLastColumn="0" w:lastRowFirstColumn="0" w:lastRowLastColumn="0"/>
            </w:pPr>
          </w:p>
        </w:tc>
        <w:tc>
          <w:tcPr>
            <w:tcW w:w="3747" w:type="dxa"/>
            <w:vMerge/>
            <w:shd w:val="clear" w:color="auto" w:fill="3F1D5A" w:themeFill="accent1"/>
          </w:tcPr>
          <w:p w:rsidR="00B903A7" w:rsidRDefault="00B903A7">
            <w:pPr>
              <w:cnfStyle w:val="000000000000" w:firstRow="0" w:lastRow="0" w:firstColumn="0" w:lastColumn="0" w:oddVBand="0" w:evenVBand="0" w:oddHBand="0" w:evenHBand="0" w:firstRowFirstColumn="0" w:firstRowLastColumn="0" w:lastRowFirstColumn="0" w:lastRowLastColumn="0"/>
            </w:pPr>
          </w:p>
        </w:tc>
      </w:tr>
      <w:tr w:rsidR="00732598" w:rsidRPr="004F53E9" w:rsidTr="005D086A">
        <w:trPr>
          <w:cnfStyle w:val="000000100000" w:firstRow="0" w:lastRow="0" w:firstColumn="0" w:lastColumn="0" w:oddVBand="0" w:evenVBand="0" w:oddHBand="1" w:evenHBand="0" w:firstRowFirstColumn="0" w:firstRowLastColumn="0" w:lastRowFirstColumn="0" w:lastRowLastColumn="0"/>
          <w:trHeight w:val="10395"/>
        </w:trPr>
        <w:tc>
          <w:tcPr>
            <w:cnfStyle w:val="001000000000" w:firstRow="0" w:lastRow="0" w:firstColumn="1" w:lastColumn="0" w:oddVBand="0" w:evenVBand="0" w:oddHBand="0" w:evenHBand="0" w:firstRowFirstColumn="0" w:firstRowLastColumn="0" w:lastRowFirstColumn="0" w:lastRowLastColumn="0"/>
            <w:tcW w:w="7810" w:type="dxa"/>
            <w:shd w:val="clear" w:color="auto" w:fill="auto"/>
            <w:vAlign w:val="center"/>
          </w:tcPr>
          <w:p w:rsidR="005D120C" w:rsidRDefault="005D120C" w:rsidP="004F53E9">
            <w:pPr>
              <w:jc w:val="center"/>
              <w:rPr>
                <w:b w:val="0"/>
                <w:bCs w:val="0"/>
              </w:rPr>
            </w:pPr>
          </w:p>
          <w:p w:rsidR="00B903A7" w:rsidRPr="005D120C" w:rsidRDefault="00B903A7" w:rsidP="005D120C"/>
        </w:tc>
        <w:tc>
          <w:tcPr>
            <w:tcW w:w="240" w:type="dxa"/>
            <w:vMerge/>
          </w:tcPr>
          <w:p w:rsidR="00B903A7" w:rsidRDefault="00B903A7">
            <w:pPr>
              <w:cnfStyle w:val="000000100000" w:firstRow="0" w:lastRow="0" w:firstColumn="0" w:lastColumn="0" w:oddVBand="0" w:evenVBand="0" w:oddHBand="1" w:evenHBand="0" w:firstRowFirstColumn="0" w:firstRowLastColumn="0" w:lastRowFirstColumn="0" w:lastRowLastColumn="0"/>
            </w:pPr>
          </w:p>
        </w:tc>
        <w:tc>
          <w:tcPr>
            <w:tcW w:w="3747" w:type="dxa"/>
            <w:vMerge/>
            <w:shd w:val="clear" w:color="auto" w:fill="3F1D5A" w:themeFill="accent1"/>
          </w:tcPr>
          <w:p w:rsidR="00B903A7" w:rsidRDefault="00B903A7">
            <w:pPr>
              <w:cnfStyle w:val="000000100000" w:firstRow="0" w:lastRow="0" w:firstColumn="0" w:lastColumn="0" w:oddVBand="0" w:evenVBand="0" w:oddHBand="1" w:evenHBand="0" w:firstRowFirstColumn="0" w:firstRowLastColumn="0" w:lastRowFirstColumn="0" w:lastRowLastColumn="0"/>
            </w:pPr>
          </w:p>
        </w:tc>
      </w:tr>
    </w:tbl>
    <w:p w:rsidR="00D87668" w:rsidRDefault="00D87668" w:rsidP="0020465F">
      <w:pPr>
        <w:spacing w:after="0"/>
        <w:jc w:val="center"/>
        <w:rPr>
          <w:sz w:val="24"/>
        </w:rPr>
      </w:pPr>
      <w:r>
        <w:rPr>
          <w:noProof/>
        </w:rPr>
        <w:drawing>
          <wp:inline distT="0" distB="0" distL="0" distR="0" wp14:anchorId="3C94B40B" wp14:editId="2FCBEB8E">
            <wp:extent cx="4587875" cy="3322320"/>
            <wp:effectExtent l="0" t="0" r="3175" b="0"/>
            <wp:docPr id="17" name="Picture 17" descr="C:\Users\Michele\AppData\Local\Microsoft\Windows\INetCache\Content.Word\survey 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e\AppData\Local\Microsoft\Windows\INetCache\Content.Word\survey pg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864" cy="3325209"/>
                    </a:xfrm>
                    <a:prstGeom prst="rect">
                      <a:avLst/>
                    </a:prstGeom>
                    <a:noFill/>
                    <a:ln>
                      <a:noFill/>
                    </a:ln>
                  </pic:spPr>
                </pic:pic>
              </a:graphicData>
            </a:graphic>
          </wp:inline>
        </w:drawing>
      </w:r>
    </w:p>
    <w:p w:rsidR="0020465F" w:rsidRDefault="0020465F" w:rsidP="0020465F">
      <w:pPr>
        <w:spacing w:after="0"/>
        <w:rPr>
          <w:sz w:val="24"/>
        </w:rPr>
      </w:pPr>
    </w:p>
    <w:p w:rsidR="00D87668" w:rsidRDefault="0020465F" w:rsidP="001C62C8">
      <w:pPr>
        <w:rPr>
          <w:b/>
          <w:color w:val="002060"/>
          <w:sz w:val="24"/>
        </w:rPr>
      </w:pPr>
      <w:r w:rsidRPr="0020465F">
        <w:rPr>
          <w:b/>
          <w:color w:val="002060"/>
          <w:sz w:val="24"/>
        </w:rPr>
        <w:t xml:space="preserve">Values Statement: </w:t>
      </w:r>
    </w:p>
    <w:p w:rsidR="0020465F" w:rsidRDefault="0020465F" w:rsidP="00AB22D4">
      <w:pPr>
        <w:spacing w:after="0"/>
        <w:rPr>
          <w:b/>
          <w:color w:val="002060"/>
          <w:sz w:val="24"/>
        </w:rPr>
      </w:pPr>
      <w:r>
        <w:rPr>
          <w:b/>
          <w:color w:val="002060"/>
          <w:sz w:val="24"/>
        </w:rPr>
        <w:t>______________________________________________________________________________________</w:t>
      </w:r>
    </w:p>
    <w:p w:rsidR="0020465F" w:rsidRDefault="0020465F" w:rsidP="00AB22D4">
      <w:pPr>
        <w:spacing w:after="0"/>
        <w:rPr>
          <w:b/>
          <w:color w:val="002060"/>
          <w:sz w:val="24"/>
        </w:rPr>
      </w:pPr>
      <w:r>
        <w:rPr>
          <w:b/>
          <w:color w:val="002060"/>
          <w:sz w:val="24"/>
        </w:rPr>
        <w:t>______________________________________________________________________________________</w:t>
      </w:r>
    </w:p>
    <w:p w:rsidR="0020465F" w:rsidRDefault="0020465F" w:rsidP="00AB22D4">
      <w:pPr>
        <w:spacing w:after="0"/>
        <w:rPr>
          <w:b/>
          <w:color w:val="002060"/>
          <w:sz w:val="24"/>
        </w:rPr>
      </w:pPr>
      <w:r>
        <w:rPr>
          <w:b/>
          <w:color w:val="002060"/>
          <w:sz w:val="24"/>
        </w:rPr>
        <w:t>______________________________________________________________________________________</w:t>
      </w:r>
    </w:p>
    <w:p w:rsidR="0020465F" w:rsidRDefault="00AB22D4" w:rsidP="001C62C8">
      <w:pPr>
        <w:rPr>
          <w:b/>
          <w:color w:val="002060"/>
          <w:sz w:val="24"/>
        </w:rPr>
      </w:pPr>
      <w:r>
        <w:rPr>
          <w:b/>
          <w:color w:val="002060"/>
          <w:sz w:val="24"/>
        </w:rPr>
        <w:t xml:space="preserve">Values Clarification Exercise: </w:t>
      </w:r>
    </w:p>
    <w:p w:rsidR="00AB22D4" w:rsidRDefault="00AB22D4" w:rsidP="00D009AC">
      <w:pPr>
        <w:spacing w:after="0"/>
        <w:rPr>
          <w:b/>
          <w:color w:val="002060"/>
          <w:sz w:val="24"/>
        </w:rPr>
      </w:pPr>
      <w:r>
        <w:rPr>
          <w:b/>
          <w:color w:val="002060"/>
          <w:sz w:val="24"/>
        </w:rPr>
        <w:t>Your Top 3 Personal Values:</w:t>
      </w:r>
    </w:p>
    <w:p w:rsidR="00AB22D4" w:rsidRDefault="00AB22D4" w:rsidP="00D009AC">
      <w:pPr>
        <w:pStyle w:val="ListParagraph"/>
        <w:numPr>
          <w:ilvl w:val="0"/>
          <w:numId w:val="7"/>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7"/>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7"/>
        </w:numPr>
        <w:spacing w:after="0"/>
        <w:rPr>
          <w:b/>
          <w:color w:val="002060"/>
          <w:sz w:val="24"/>
        </w:rPr>
      </w:pPr>
      <w:r>
        <w:rPr>
          <w:b/>
          <w:color w:val="002060"/>
          <w:sz w:val="24"/>
        </w:rPr>
        <w:t>____________________________________________</w:t>
      </w:r>
    </w:p>
    <w:p w:rsidR="00AB22D4" w:rsidRDefault="00AB22D4" w:rsidP="00D009AC">
      <w:pPr>
        <w:spacing w:after="0"/>
        <w:rPr>
          <w:b/>
          <w:color w:val="002060"/>
          <w:sz w:val="24"/>
        </w:rPr>
      </w:pPr>
      <w:r>
        <w:rPr>
          <w:b/>
          <w:color w:val="002060"/>
          <w:sz w:val="24"/>
        </w:rPr>
        <w:t>Your Top 3 Professional Values:</w:t>
      </w:r>
    </w:p>
    <w:p w:rsidR="00AB22D4" w:rsidRDefault="00AB22D4" w:rsidP="00D009AC">
      <w:pPr>
        <w:pStyle w:val="ListParagraph"/>
        <w:numPr>
          <w:ilvl w:val="0"/>
          <w:numId w:val="8"/>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8"/>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8"/>
        </w:numPr>
        <w:spacing w:after="0"/>
        <w:rPr>
          <w:b/>
          <w:color w:val="002060"/>
          <w:sz w:val="24"/>
        </w:rPr>
      </w:pPr>
      <w:r>
        <w:rPr>
          <w:b/>
          <w:color w:val="002060"/>
          <w:sz w:val="24"/>
        </w:rPr>
        <w:t>____________________________________________</w:t>
      </w:r>
    </w:p>
    <w:p w:rsidR="00AB22D4" w:rsidRDefault="00AB22D4" w:rsidP="00D009AC">
      <w:pPr>
        <w:spacing w:after="0"/>
        <w:rPr>
          <w:b/>
          <w:color w:val="002060"/>
          <w:sz w:val="24"/>
        </w:rPr>
      </w:pPr>
      <w:r>
        <w:rPr>
          <w:b/>
          <w:color w:val="002060"/>
          <w:sz w:val="24"/>
        </w:rPr>
        <w:t>Your Top 3 Values for CAHN LEAD:</w:t>
      </w:r>
    </w:p>
    <w:p w:rsidR="00AB22D4" w:rsidRDefault="00AB22D4" w:rsidP="00D009AC">
      <w:pPr>
        <w:pStyle w:val="ListParagraph"/>
        <w:numPr>
          <w:ilvl w:val="0"/>
          <w:numId w:val="9"/>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9"/>
        </w:numPr>
        <w:spacing w:after="0"/>
        <w:rPr>
          <w:b/>
          <w:color w:val="002060"/>
          <w:sz w:val="24"/>
        </w:rPr>
      </w:pPr>
      <w:r>
        <w:rPr>
          <w:b/>
          <w:color w:val="002060"/>
          <w:sz w:val="24"/>
        </w:rPr>
        <w:t>____________________________________________</w:t>
      </w:r>
    </w:p>
    <w:p w:rsidR="00AB22D4" w:rsidRDefault="00AB22D4" w:rsidP="00D009AC">
      <w:pPr>
        <w:pStyle w:val="ListParagraph"/>
        <w:numPr>
          <w:ilvl w:val="0"/>
          <w:numId w:val="9"/>
        </w:numPr>
        <w:spacing w:after="0"/>
        <w:rPr>
          <w:b/>
          <w:color w:val="002060"/>
          <w:sz w:val="24"/>
        </w:rPr>
      </w:pPr>
      <w:r>
        <w:rPr>
          <w:b/>
          <w:color w:val="002060"/>
          <w:sz w:val="24"/>
        </w:rPr>
        <w:t>____________________________________________</w:t>
      </w:r>
    </w:p>
    <w:p w:rsidR="00AB22D4" w:rsidRDefault="00AB22D4" w:rsidP="00D009AC">
      <w:pPr>
        <w:spacing w:after="0"/>
        <w:rPr>
          <w:b/>
          <w:color w:val="002060"/>
          <w:sz w:val="24"/>
        </w:rPr>
      </w:pPr>
      <w:r>
        <w:rPr>
          <w:b/>
          <w:color w:val="002060"/>
          <w:sz w:val="24"/>
        </w:rPr>
        <w:t>Please write your Value Statement</w:t>
      </w:r>
      <w:r w:rsidR="00D009AC">
        <w:rPr>
          <w:b/>
          <w:color w:val="002060"/>
          <w:sz w:val="24"/>
        </w:rPr>
        <w:t xml:space="preserve"> for Leadership in Nursing:</w:t>
      </w:r>
    </w:p>
    <w:p w:rsidR="00E601BD" w:rsidRDefault="00D009AC" w:rsidP="00E601BD">
      <w:pPr>
        <w:spacing w:after="0"/>
        <w:rPr>
          <w:b/>
          <w:color w:val="002060"/>
          <w:sz w:val="24"/>
        </w:rPr>
      </w:pPr>
      <w:r>
        <w:rPr>
          <w:b/>
          <w:color w:val="00206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DFB" w:rsidRDefault="00E601BD" w:rsidP="00E601BD">
      <w:pPr>
        <w:spacing w:after="0"/>
        <w:rPr>
          <w:b/>
          <w:color w:val="002060"/>
          <w:sz w:val="24"/>
        </w:rPr>
      </w:pPr>
      <w:r>
        <w:rPr>
          <w:noProof/>
        </w:rPr>
        <w:drawing>
          <wp:anchor distT="0" distB="0" distL="114300" distR="114300" simplePos="0" relativeHeight="251656190" behindDoc="1" locked="0" layoutInCell="1" allowOverlap="1">
            <wp:simplePos x="0" y="0"/>
            <wp:positionH relativeFrom="column">
              <wp:posOffset>3192780</wp:posOffset>
            </wp:positionH>
            <wp:positionV relativeFrom="paragraph">
              <wp:posOffset>-139700</wp:posOffset>
            </wp:positionV>
            <wp:extent cx="1676400" cy="1676400"/>
            <wp:effectExtent l="0" t="0" r="0" b="0"/>
            <wp:wrapNone/>
            <wp:docPr id="33" name="Picture 33" descr="Image result for brick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rickfound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676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5C0DFB">
        <w:rPr>
          <w:b/>
          <w:color w:val="002060"/>
          <w:sz w:val="24"/>
        </w:rPr>
        <w:t>FORMING :</w:t>
      </w:r>
      <w:proofErr w:type="gramEnd"/>
      <w:r w:rsidR="005C0DFB">
        <w:rPr>
          <w:b/>
          <w:color w:val="002060"/>
          <w:sz w:val="24"/>
        </w:rPr>
        <w:t>:  STORMING :: NORMING :: PERFORMING:</w:t>
      </w:r>
    </w:p>
    <w:p w:rsidR="00E601BD" w:rsidRDefault="00E601BD" w:rsidP="00D009AC">
      <w:pPr>
        <w:spacing w:after="0"/>
        <w:rPr>
          <w:b/>
          <w:color w:val="002060"/>
          <w:sz w:val="24"/>
        </w:rPr>
      </w:pPr>
    </w:p>
    <w:p w:rsidR="00E601BD" w:rsidRDefault="00E601BD" w:rsidP="00D009AC">
      <w:pPr>
        <w:spacing w:after="0"/>
        <w:rPr>
          <w:b/>
          <w:color w:val="002060"/>
          <w:sz w:val="24"/>
        </w:rPr>
      </w:pPr>
    </w:p>
    <w:p w:rsidR="00E601BD" w:rsidRDefault="00E601BD" w:rsidP="00D009AC">
      <w:pPr>
        <w:spacing w:after="0"/>
        <w:rPr>
          <w:b/>
          <w:color w:val="002060"/>
          <w:sz w:val="24"/>
        </w:rPr>
      </w:pPr>
    </w:p>
    <w:p w:rsidR="00E601BD" w:rsidRDefault="00E601BD" w:rsidP="00D009AC">
      <w:pPr>
        <w:spacing w:after="0"/>
        <w:rPr>
          <w:b/>
          <w:color w:val="002060"/>
          <w:sz w:val="24"/>
        </w:rPr>
      </w:pPr>
    </w:p>
    <w:p w:rsidR="00E601BD" w:rsidRDefault="00E601BD" w:rsidP="00D009AC">
      <w:pPr>
        <w:spacing w:after="0"/>
        <w:rPr>
          <w:b/>
          <w:color w:val="002060"/>
          <w:sz w:val="24"/>
        </w:rPr>
      </w:pPr>
    </w:p>
    <w:p w:rsidR="005C0DFB" w:rsidRDefault="005C0DFB" w:rsidP="00D009AC">
      <w:pPr>
        <w:spacing w:after="0"/>
        <w:rPr>
          <w:b/>
          <w:color w:val="002060"/>
          <w:sz w:val="24"/>
        </w:rPr>
      </w:pPr>
    </w:p>
    <w:p w:rsidR="005C0DFB" w:rsidRDefault="005C0DFB" w:rsidP="00D009AC">
      <w:pPr>
        <w:spacing w:after="0"/>
        <w:rPr>
          <w:b/>
          <w:color w:val="002060"/>
          <w:sz w:val="24"/>
        </w:rPr>
      </w:pPr>
      <w:r>
        <w:rPr>
          <w:noProof/>
        </w:rPr>
        <w:drawing>
          <wp:inline distT="0" distB="0" distL="0" distR="0">
            <wp:extent cx="6446520" cy="3094705"/>
            <wp:effectExtent l="0" t="0" r="0" b="0"/>
            <wp:docPr id="30" name="Picture 30" descr="Image result for FORMING STORMING N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ORMING STORMING NORMING"/>
                    <pic:cNvPicPr>
                      <a:picLocks noChangeAspect="1" noChangeArrowheads="1"/>
                    </pic:cNvPicPr>
                  </pic:nvPicPr>
                  <pic:blipFill rotWithShape="1">
                    <a:blip r:embed="rId38">
                      <a:extLst>
                        <a:ext uri="{28A0092B-C50C-407E-A947-70E740481C1C}">
                          <a14:useLocalDpi xmlns:a14="http://schemas.microsoft.com/office/drawing/2010/main" val="0"/>
                        </a:ext>
                      </a:extLst>
                    </a:blip>
                    <a:srcRect b="12001"/>
                    <a:stretch/>
                  </pic:blipFill>
                  <pic:spPr bwMode="auto">
                    <a:xfrm>
                      <a:off x="0" y="0"/>
                      <a:ext cx="6456953" cy="3099714"/>
                    </a:xfrm>
                    <a:prstGeom prst="rect">
                      <a:avLst/>
                    </a:prstGeom>
                    <a:noFill/>
                    <a:ln>
                      <a:noFill/>
                    </a:ln>
                    <a:extLst>
                      <a:ext uri="{53640926-AAD7-44D8-BBD7-CCE9431645EC}">
                        <a14:shadowObscured xmlns:a14="http://schemas.microsoft.com/office/drawing/2010/main"/>
                      </a:ext>
                    </a:extLst>
                  </pic:spPr>
                </pic:pic>
              </a:graphicData>
            </a:graphic>
          </wp:inline>
        </w:drawing>
      </w:r>
    </w:p>
    <w:p w:rsidR="00D009AC" w:rsidRPr="00AB22D4" w:rsidRDefault="00D009AC" w:rsidP="00AB22D4">
      <w:pPr>
        <w:rPr>
          <w:b/>
          <w:color w:val="002060"/>
          <w:sz w:val="24"/>
        </w:rPr>
      </w:pPr>
    </w:p>
    <w:p w:rsidR="00D87668" w:rsidRDefault="00D87668" w:rsidP="001C62C8">
      <w:pPr>
        <w:rPr>
          <w:sz w:val="24"/>
        </w:rPr>
      </w:pPr>
    </w:p>
    <w:p w:rsidR="00D87668" w:rsidRDefault="00B018E8" w:rsidP="001C62C8">
      <w:pPr>
        <w:rPr>
          <w:sz w:val="24"/>
        </w:rPr>
      </w:pPr>
      <w:r>
        <w:rPr>
          <w:noProof/>
          <w:sz w:val="24"/>
        </w:rPr>
        <w:drawing>
          <wp:inline distT="0" distB="0" distL="0" distR="0">
            <wp:extent cx="6454140" cy="2446020"/>
            <wp:effectExtent l="7620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87668" w:rsidRDefault="00D87668" w:rsidP="001C62C8">
      <w:pPr>
        <w:rPr>
          <w:sz w:val="24"/>
        </w:rPr>
      </w:pPr>
    </w:p>
    <w:p w:rsidR="00D87668" w:rsidRDefault="00A95C42" w:rsidP="001C62C8">
      <w:pPr>
        <w:rPr>
          <w:b/>
          <w:color w:val="002060"/>
          <w:sz w:val="24"/>
        </w:rPr>
      </w:pPr>
      <w:r w:rsidRPr="00A95C42">
        <w:rPr>
          <w:b/>
          <w:color w:val="002060"/>
          <w:sz w:val="24"/>
        </w:rPr>
        <w:t>Organizing Principles:</w:t>
      </w:r>
      <w:r>
        <w:rPr>
          <w:b/>
          <w:color w:val="002060"/>
          <w:sz w:val="24"/>
        </w:rPr>
        <w:t xml:space="preserve">  Inclusion – Safety – Collegiality: _____________________________________ ____________________________________________________________________________________________________________________________________________________________________________________</w:t>
      </w:r>
    </w:p>
    <w:p w:rsidR="00A95C42" w:rsidRDefault="00A95C42" w:rsidP="001C62C8">
      <w:pPr>
        <w:rPr>
          <w:b/>
          <w:color w:val="002060"/>
          <w:sz w:val="24"/>
        </w:rPr>
      </w:pPr>
      <w:r>
        <w:rPr>
          <w:b/>
          <w:color w:val="002060"/>
          <w:sz w:val="24"/>
        </w:rPr>
        <w:t xml:space="preserve">History </w:t>
      </w:r>
      <w:r w:rsidRPr="00A95C42">
        <w:rPr>
          <w:b/>
          <w:color w:val="002060"/>
          <w:sz w:val="24"/>
        </w:rPr>
        <w:sym w:font="Wingdings" w:char="F0E0"/>
      </w:r>
      <w:r>
        <w:rPr>
          <w:b/>
          <w:color w:val="002060"/>
          <w:sz w:val="24"/>
        </w:rPr>
        <w:t xml:space="preserve"> Future </w:t>
      </w:r>
      <w:r w:rsidR="00D274D4">
        <w:rPr>
          <w:b/>
          <w:color w:val="002060"/>
          <w:sz w:val="24"/>
        </w:rPr>
        <w:t>of Nursing in MT – Begin with the end-in-</w:t>
      </w:r>
      <w:proofErr w:type="gramStart"/>
      <w:r w:rsidR="00D274D4">
        <w:rPr>
          <w:b/>
          <w:color w:val="002060"/>
          <w:sz w:val="24"/>
        </w:rPr>
        <w:t>mind:_</w:t>
      </w:r>
      <w:proofErr w:type="gramEnd"/>
      <w:r w:rsidR="00D274D4">
        <w:rPr>
          <w:b/>
          <w:color w:val="002060"/>
          <w:sz w:val="24"/>
        </w:rPr>
        <w:t>_____________________________</w:t>
      </w:r>
    </w:p>
    <w:p w:rsidR="00A95C42" w:rsidRDefault="00A95C42" w:rsidP="001C62C8">
      <w:pPr>
        <w:rPr>
          <w:b/>
          <w:color w:val="002060"/>
          <w:sz w:val="24"/>
        </w:rPr>
      </w:pPr>
      <w:r>
        <w:rPr>
          <w:b/>
          <w:color w:val="00206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5C42" w:rsidRDefault="00A95C42" w:rsidP="001C62C8">
      <w:pPr>
        <w:rPr>
          <w:b/>
          <w:color w:val="002060"/>
          <w:sz w:val="24"/>
        </w:rPr>
      </w:pPr>
      <w:r>
        <w:rPr>
          <w:b/>
          <w:color w:val="002060"/>
          <w:sz w:val="24"/>
        </w:rPr>
        <w:t>Drivers of Nursing: ________________________________________________________________________</w:t>
      </w:r>
    </w:p>
    <w:p w:rsidR="00A95C42" w:rsidRDefault="00A95C42" w:rsidP="001C62C8">
      <w:pPr>
        <w:rPr>
          <w:b/>
          <w:color w:val="002060"/>
          <w:sz w:val="24"/>
        </w:rPr>
      </w:pPr>
      <w:r>
        <w:rPr>
          <w:b/>
          <w:color w:val="00206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5C42" w:rsidRDefault="00A95C42" w:rsidP="001C62C8">
      <w:pPr>
        <w:rPr>
          <w:b/>
          <w:color w:val="002060"/>
          <w:sz w:val="24"/>
        </w:rPr>
      </w:pPr>
      <w:r>
        <w:rPr>
          <w:b/>
          <w:color w:val="002060"/>
          <w:sz w:val="24"/>
        </w:rPr>
        <w:t>Example</w:t>
      </w:r>
      <w:r w:rsidR="001C4294">
        <w:rPr>
          <w:b/>
          <w:color w:val="002060"/>
          <w:sz w:val="24"/>
        </w:rPr>
        <w:t>s</w:t>
      </w:r>
      <w:r>
        <w:rPr>
          <w:b/>
          <w:color w:val="002060"/>
          <w:sz w:val="24"/>
        </w:rPr>
        <w:t xml:space="preserve">: </w:t>
      </w:r>
      <w:r w:rsidR="001C4294" w:rsidRPr="001C4294">
        <w:rPr>
          <w:color w:val="002060"/>
          <w:sz w:val="24"/>
        </w:rPr>
        <w:t xml:space="preserve">ACA 2008-10, </w:t>
      </w:r>
      <w:r w:rsidR="001C4294">
        <w:rPr>
          <w:color w:val="002060"/>
          <w:sz w:val="24"/>
        </w:rPr>
        <w:t>SDG 2016 – 30, SDNW 2016-2020, HP 2020. Culture of Health…</w:t>
      </w:r>
    </w:p>
    <w:p w:rsidR="00A95C42" w:rsidRDefault="00A95C42" w:rsidP="00A95C42">
      <w:pPr>
        <w:jc w:val="center"/>
        <w:rPr>
          <w:b/>
          <w:color w:val="002060"/>
          <w:sz w:val="24"/>
        </w:rPr>
      </w:pPr>
      <w:r w:rsidRPr="00A95C42">
        <w:rPr>
          <w:noProof/>
        </w:rPr>
        <w:drawing>
          <wp:inline distT="0" distB="0" distL="0" distR="0">
            <wp:extent cx="4960620" cy="1233795"/>
            <wp:effectExtent l="323850" t="323850" r="316230" b="3289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2383" cy="123920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95C42" w:rsidRDefault="00A95C42" w:rsidP="001C62C8">
      <w:pPr>
        <w:rPr>
          <w:b/>
          <w:color w:val="002060"/>
          <w:sz w:val="24"/>
        </w:rPr>
      </w:pPr>
      <w:r>
        <w:rPr>
          <w:b/>
          <w:color w:val="002060"/>
          <w:sz w:val="24"/>
        </w:rPr>
        <w:t>Current Condition of Nursing – US &amp; MT: ____________________________________________________</w:t>
      </w:r>
    </w:p>
    <w:p w:rsidR="00A95C42" w:rsidRPr="00A95C42" w:rsidRDefault="00A95C42" w:rsidP="001C62C8">
      <w:pPr>
        <w:rPr>
          <w:b/>
          <w:color w:val="002060"/>
          <w:sz w:val="24"/>
        </w:rPr>
      </w:pPr>
      <w:r>
        <w:rPr>
          <w:b/>
          <w:color w:val="00206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95C42" w:rsidRDefault="00A95C42" w:rsidP="001C62C8">
      <w:pPr>
        <w:rPr>
          <w:color w:val="002060"/>
          <w:sz w:val="24"/>
        </w:rPr>
      </w:pPr>
      <w:r w:rsidRPr="00A95C42">
        <w:rPr>
          <w:b/>
          <w:color w:val="002060"/>
          <w:sz w:val="24"/>
        </w:rPr>
        <w:t>Example</w:t>
      </w:r>
      <w:r w:rsidR="001C4294">
        <w:rPr>
          <w:b/>
          <w:color w:val="002060"/>
          <w:sz w:val="24"/>
        </w:rPr>
        <w:t>s</w:t>
      </w:r>
      <w:r w:rsidRPr="00A95C42">
        <w:rPr>
          <w:b/>
          <w:color w:val="002060"/>
          <w:sz w:val="24"/>
        </w:rPr>
        <w:t xml:space="preserve">: </w:t>
      </w:r>
      <w:r w:rsidRPr="00A95C42">
        <w:rPr>
          <w:color w:val="002060"/>
          <w:sz w:val="24"/>
        </w:rPr>
        <w:t xml:space="preserve">87% of all healthcare (JHU), </w:t>
      </w:r>
      <w:r w:rsidR="00AF43BA">
        <w:rPr>
          <w:color w:val="002060"/>
          <w:sz w:val="24"/>
        </w:rPr>
        <w:t>HRSA dat</w:t>
      </w:r>
      <w:r w:rsidR="001C4294">
        <w:rPr>
          <w:color w:val="002060"/>
          <w:sz w:val="24"/>
        </w:rPr>
        <w:t>a/62% IP, Rural-Urban MT Population</w:t>
      </w:r>
      <w:r w:rsidR="00AF43BA">
        <w:rPr>
          <w:color w:val="002060"/>
          <w:sz w:val="24"/>
        </w:rPr>
        <w:t>(</w:t>
      </w:r>
      <w:r w:rsidR="00CE4203">
        <w:rPr>
          <w:color w:val="002060"/>
          <w:sz w:val="24"/>
        </w:rPr>
        <w:t>following</w:t>
      </w:r>
      <w:r w:rsidR="001C4294">
        <w:rPr>
          <w:color w:val="002060"/>
          <w:sz w:val="24"/>
        </w:rPr>
        <w:t>), e</w:t>
      </w:r>
      <w:r w:rsidR="00AF43BA">
        <w:rPr>
          <w:color w:val="002060"/>
          <w:sz w:val="24"/>
        </w:rPr>
        <w:t xml:space="preserve">ducation levels, </w:t>
      </w:r>
      <w:r w:rsidR="00CE4203">
        <w:rPr>
          <w:color w:val="002060"/>
          <w:sz w:val="24"/>
        </w:rPr>
        <w:t>and some health data (following)</w:t>
      </w:r>
      <w:r w:rsidR="001C4294">
        <w:rPr>
          <w:color w:val="002060"/>
          <w:sz w:val="24"/>
        </w:rPr>
        <w:t>…</w:t>
      </w:r>
    </w:p>
    <w:p w:rsidR="00AF43BA" w:rsidRDefault="00AF43BA" w:rsidP="00CE4203">
      <w:pPr>
        <w:jc w:val="center"/>
        <w:rPr>
          <w:b/>
          <w:color w:val="002060"/>
          <w:sz w:val="24"/>
        </w:rPr>
      </w:pPr>
      <w:r>
        <w:rPr>
          <w:noProof/>
        </w:rPr>
        <w:drawing>
          <wp:inline distT="0" distB="0" distL="0" distR="0">
            <wp:extent cx="5486400" cy="4278634"/>
            <wp:effectExtent l="0" t="0" r="0" b="7620"/>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6970" cy="4286877"/>
                    </a:xfrm>
                    <a:prstGeom prst="rect">
                      <a:avLst/>
                    </a:prstGeom>
                    <a:noFill/>
                    <a:ln>
                      <a:noFill/>
                    </a:ln>
                  </pic:spPr>
                </pic:pic>
              </a:graphicData>
            </a:graphic>
          </wp:inline>
        </w:drawing>
      </w:r>
    </w:p>
    <w:p w:rsidR="00CE4203" w:rsidRPr="00A95C42" w:rsidRDefault="00CE4203" w:rsidP="00CE4203">
      <w:pPr>
        <w:jc w:val="center"/>
        <w:rPr>
          <w:b/>
          <w:color w:val="002060"/>
          <w:sz w:val="24"/>
        </w:rPr>
      </w:pPr>
      <w:r>
        <w:rPr>
          <w:noProof/>
        </w:rPr>
        <w:drawing>
          <wp:inline distT="0" distB="0" distL="0" distR="0">
            <wp:extent cx="4610100" cy="3803333"/>
            <wp:effectExtent l="0" t="0" r="0" b="6985"/>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6181" cy="3808349"/>
                    </a:xfrm>
                    <a:prstGeom prst="rect">
                      <a:avLst/>
                    </a:prstGeom>
                    <a:noFill/>
                    <a:ln>
                      <a:noFill/>
                    </a:ln>
                  </pic:spPr>
                </pic:pic>
              </a:graphicData>
            </a:graphic>
          </wp:inline>
        </w:drawing>
      </w:r>
    </w:p>
    <w:p w:rsidR="004F53E9" w:rsidRPr="00776DF8" w:rsidRDefault="00776DF8" w:rsidP="00776DF8">
      <w:pPr>
        <w:spacing w:after="0"/>
        <w:rPr>
          <w:b/>
          <w:color w:val="002060"/>
          <w:sz w:val="24"/>
        </w:rPr>
      </w:pPr>
      <w:r w:rsidRPr="00776DF8">
        <w:rPr>
          <w:b/>
          <w:color w:val="002060"/>
          <w:sz w:val="24"/>
        </w:rPr>
        <w:t>The Drivers Workshop:</w:t>
      </w:r>
    </w:p>
    <w:p w:rsidR="00776DF8" w:rsidRDefault="00776DF8" w:rsidP="00776DF8">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DF8" w:rsidRDefault="00776DF8" w:rsidP="00776DF8">
      <w:pPr>
        <w:spacing w:after="0"/>
        <w:rPr>
          <w:sz w:val="24"/>
        </w:rPr>
      </w:pPr>
    </w:p>
    <w:p w:rsidR="00776DF8" w:rsidRPr="00776DF8" w:rsidRDefault="00776DF8" w:rsidP="00776DF8">
      <w:pPr>
        <w:spacing w:after="0"/>
        <w:rPr>
          <w:b/>
          <w:color w:val="002060"/>
          <w:sz w:val="24"/>
        </w:rPr>
      </w:pPr>
      <w:r w:rsidRPr="00776DF8">
        <w:rPr>
          <w:b/>
          <w:color w:val="002060"/>
          <w:sz w:val="24"/>
        </w:rPr>
        <w:t>The Current Condition Workshop:</w:t>
      </w:r>
    </w:p>
    <w:p w:rsidR="008A2606" w:rsidRDefault="00776DF8" w:rsidP="00776DF8">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2606" w:rsidRPr="00086B0B" w:rsidRDefault="008A2606" w:rsidP="008A2606">
      <w:pPr>
        <w:spacing w:after="0"/>
        <w:jc w:val="center"/>
        <w:rPr>
          <w:b/>
          <w:i/>
          <w:color w:val="002060"/>
          <w:sz w:val="24"/>
          <w:u w:val="single"/>
        </w:rPr>
      </w:pPr>
      <w:r w:rsidRPr="00086B0B">
        <w:rPr>
          <w:b/>
          <w:i/>
          <w:color w:val="002060"/>
          <w:sz w:val="24"/>
          <w:u w:val="single"/>
        </w:rPr>
        <w:t>12 – 15 children in every minute…. What’s your ‘why’?</w:t>
      </w:r>
    </w:p>
    <w:p w:rsidR="008A2606" w:rsidRDefault="008A2606" w:rsidP="008A2606">
      <w:pPr>
        <w:spacing w:after="0"/>
        <w:jc w:val="center"/>
        <w:rPr>
          <w:b/>
          <w:i/>
          <w:color w:val="002060"/>
          <w:sz w:val="24"/>
        </w:rPr>
      </w:pPr>
      <w:r>
        <w:rPr>
          <w:noProof/>
        </w:rPr>
        <w:drawing>
          <wp:inline distT="0" distB="0" distL="0" distR="0">
            <wp:extent cx="5120640" cy="3321496"/>
            <wp:effectExtent l="0" t="0" r="3810" b="0"/>
            <wp:docPr id="37" name="Picture 37" descr="Image result for teen suicide in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een suicide in M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5559" cy="3331173"/>
                    </a:xfrm>
                    <a:prstGeom prst="rect">
                      <a:avLst/>
                    </a:prstGeom>
                    <a:noFill/>
                    <a:ln>
                      <a:noFill/>
                    </a:ln>
                  </pic:spPr>
                </pic:pic>
              </a:graphicData>
            </a:graphic>
          </wp:inline>
        </w:drawing>
      </w:r>
    </w:p>
    <w:p w:rsidR="00D274D4" w:rsidRDefault="00D274D4" w:rsidP="00D274D4">
      <w:pPr>
        <w:spacing w:after="0"/>
        <w:rPr>
          <w:b/>
          <w:color w:val="002060"/>
          <w:sz w:val="24"/>
        </w:rPr>
      </w:pPr>
      <w:r w:rsidRPr="00D274D4">
        <w:rPr>
          <w:b/>
          <w:color w:val="002060"/>
          <w:sz w:val="24"/>
        </w:rPr>
        <w:t>How will we measure</w:t>
      </w:r>
      <w:r w:rsidR="006C50D9">
        <w:rPr>
          <w:b/>
          <w:color w:val="002060"/>
          <w:sz w:val="24"/>
        </w:rPr>
        <w:t xml:space="preserve"> (end-in-mind?)</w:t>
      </w:r>
      <w:r w:rsidRPr="00D274D4">
        <w:rPr>
          <w:b/>
          <w:color w:val="002060"/>
          <w:sz w:val="24"/>
        </w:rPr>
        <w:t>?</w:t>
      </w:r>
    </w:p>
    <w:p w:rsidR="00D274D4" w:rsidRPr="00D274D4" w:rsidRDefault="00D274D4" w:rsidP="00D274D4">
      <w:pPr>
        <w:spacing w:after="0"/>
        <w:rPr>
          <w:color w:val="002060"/>
          <w:sz w:val="24"/>
        </w:rPr>
      </w:pPr>
      <w:r w:rsidRPr="00D274D4">
        <w:rPr>
          <w:color w:val="002060"/>
          <w:sz w:val="24"/>
        </w:rPr>
        <w:t xml:space="preserve">Nurse sensitive indicators: Safety and quality metrics: </w:t>
      </w:r>
      <w:r>
        <w:rPr>
          <w:color w:val="002060"/>
          <w:sz w:val="24"/>
        </w:rPr>
        <w:t xml:space="preserve">Research: Data mining: </w:t>
      </w:r>
      <w:r w:rsidRPr="00D274D4">
        <w:rPr>
          <w:color w:val="002060"/>
          <w:sz w:val="24"/>
        </w:rPr>
        <w:t>How will CAHN LEAD know?</w:t>
      </w:r>
    </w:p>
    <w:p w:rsidR="008A2606" w:rsidRPr="008A2606" w:rsidRDefault="00086B0B" w:rsidP="008A2606">
      <w:pPr>
        <w:spacing w:after="0"/>
        <w:jc w:val="center"/>
        <w:rPr>
          <w:b/>
          <w:i/>
          <w:color w:val="002060"/>
          <w:sz w:val="24"/>
        </w:rPr>
      </w:pPr>
      <w:r>
        <w:rPr>
          <w:noProof/>
          <w:sz w:val="24"/>
        </w:rPr>
        <mc:AlternateContent>
          <mc:Choice Requires="wps">
            <w:drawing>
              <wp:anchor distT="0" distB="0" distL="114300" distR="114300" simplePos="0" relativeHeight="251672576" behindDoc="0" locked="0" layoutInCell="1" allowOverlap="1">
                <wp:simplePos x="0" y="0"/>
                <wp:positionH relativeFrom="column">
                  <wp:posOffset>4861560</wp:posOffset>
                </wp:positionH>
                <wp:positionV relativeFrom="paragraph">
                  <wp:posOffset>24130</wp:posOffset>
                </wp:positionV>
                <wp:extent cx="1325880" cy="472440"/>
                <wp:effectExtent l="0" t="0" r="7620" b="3810"/>
                <wp:wrapNone/>
                <wp:docPr id="12" name="Text Box 12"/>
                <wp:cNvGraphicFramePr/>
                <a:graphic xmlns:a="http://schemas.openxmlformats.org/drawingml/2006/main">
                  <a:graphicData uri="http://schemas.microsoft.com/office/word/2010/wordprocessingShape">
                    <wps:wsp>
                      <wps:cNvSpPr txBox="1"/>
                      <wps:spPr>
                        <a:xfrm>
                          <a:off x="0" y="0"/>
                          <a:ext cx="1325880" cy="472440"/>
                        </a:xfrm>
                        <a:prstGeom prst="rect">
                          <a:avLst/>
                        </a:prstGeom>
                        <a:solidFill>
                          <a:schemeClr val="lt1"/>
                        </a:solidFill>
                        <a:ln w="6350">
                          <a:noFill/>
                        </a:ln>
                      </wps:spPr>
                      <wps:txbx>
                        <w:txbxContent>
                          <w:p w:rsidR="00E67EC9" w:rsidRPr="00086B0B" w:rsidRDefault="00E67EC9">
                            <w:pPr>
                              <w:rPr>
                                <w:b/>
                                <w:color w:val="002060"/>
                              </w:rPr>
                            </w:pPr>
                            <w:r w:rsidRPr="00086B0B">
                              <w:rPr>
                                <w:b/>
                                <w:color w:val="002060"/>
                              </w:rPr>
                              <w:t>HRSA.gov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382.8pt;margin-top:1.9pt;width:104.4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" fillcolor="white [3201]" stroked="f" strokeweight=".5pt">
                <v:textbox>
                  <w:txbxContent>
                    <w:p w:rsidR="00E67EC9" w:rsidRPr="00086B0B" w:rsidRDefault="00E67EC9">
                      <w:pPr>
                        <w:rPr>
                          <w:b/>
                          <w:color w:val="002060"/>
                        </w:rPr>
                      </w:pPr>
                      <w:r w:rsidRPr="00086B0B">
                        <w:rPr>
                          <w:b/>
                          <w:color w:val="002060"/>
                        </w:rPr>
                        <w:t>HRSA.gov</w:t>
                      </w:r>
                    </w:p>
                  </w:txbxContent>
                </v:textbox>
              </v:shape>
            </w:pict>
          </mc:Fallback>
        </mc:AlternateContent>
      </w:r>
    </w:p>
    <w:p w:rsidR="005D086A" w:rsidRDefault="00CC1F3E" w:rsidP="00086B0B">
      <w:pPr>
        <w:jc w:val="center"/>
        <w:rPr>
          <w:sz w:val="24"/>
        </w:rPr>
      </w:pPr>
      <w:r>
        <w:rPr>
          <w:noProof/>
          <w:sz w:val="24"/>
        </w:rPr>
        <w:drawing>
          <wp:inline distT="0" distB="0" distL="0" distR="0">
            <wp:extent cx="5669280" cy="5235849"/>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tal signs NAM jpeg.jpg"/>
                    <pic:cNvPicPr/>
                  </pic:nvPicPr>
                  <pic:blipFill>
                    <a:blip r:embed="rId48">
                      <a:extLst>
                        <a:ext uri="{28A0092B-C50C-407E-A947-70E740481C1C}">
                          <a14:useLocalDpi xmlns:a14="http://schemas.microsoft.com/office/drawing/2010/main" val="0"/>
                        </a:ext>
                      </a:extLst>
                    </a:blip>
                    <a:stretch>
                      <a:fillRect/>
                    </a:stretch>
                  </pic:blipFill>
                  <pic:spPr>
                    <a:xfrm>
                      <a:off x="0" y="0"/>
                      <a:ext cx="5674132" cy="5240330"/>
                    </a:xfrm>
                    <a:prstGeom prst="rect">
                      <a:avLst/>
                    </a:prstGeom>
                  </pic:spPr>
                </pic:pic>
              </a:graphicData>
            </a:graphic>
          </wp:inline>
        </w:drawing>
      </w:r>
    </w:p>
    <w:p w:rsidR="005D086A" w:rsidRDefault="00A63AE9" w:rsidP="00A63AE9">
      <w:pPr>
        <w:spacing w:after="0"/>
        <w:rPr>
          <w:sz w:val="24"/>
        </w:rPr>
      </w:pPr>
      <w:r w:rsidRPr="00A63AE9">
        <w:rPr>
          <w:b/>
          <w:color w:val="002060"/>
          <w:sz w:val="24"/>
        </w:rPr>
        <w:t>Mission You Want for CAHN LEAD</w:t>
      </w:r>
      <w:r>
        <w:rPr>
          <w:sz w:val="24"/>
        </w:rPr>
        <w:t>: _________________________________________________________</w:t>
      </w:r>
    </w:p>
    <w:p w:rsidR="00A63AE9" w:rsidRDefault="00A63AE9" w:rsidP="00A63AE9">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3AE9" w:rsidRDefault="00A63AE9" w:rsidP="00A63AE9">
      <w:pPr>
        <w:spacing w:after="0"/>
        <w:rPr>
          <w:sz w:val="24"/>
        </w:rPr>
      </w:pPr>
    </w:p>
    <w:p w:rsidR="00A63AE9" w:rsidRDefault="00A63AE9" w:rsidP="00A63AE9">
      <w:pPr>
        <w:spacing w:after="0"/>
        <w:rPr>
          <w:sz w:val="24"/>
        </w:rPr>
      </w:pPr>
      <w:r w:rsidRPr="00736709">
        <w:rPr>
          <w:b/>
          <w:color w:val="002060"/>
          <w:sz w:val="24"/>
        </w:rPr>
        <w:t>Your Mission Within CAHN LEAD:</w:t>
      </w:r>
      <w:r w:rsidRPr="00736709">
        <w:rPr>
          <w:color w:val="002060"/>
          <w:sz w:val="24"/>
        </w:rPr>
        <w:t xml:space="preserve"> </w:t>
      </w:r>
      <w:r>
        <w:rPr>
          <w:sz w:val="24"/>
        </w:rPr>
        <w:t>__________________________________________________________</w:t>
      </w:r>
    </w:p>
    <w:p w:rsidR="00A63AE9" w:rsidRDefault="00736709" w:rsidP="00A63AE9">
      <w:pPr>
        <w:spacing w:after="0"/>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271A" w:rsidRDefault="0061271A" w:rsidP="00A63AE9">
      <w:pPr>
        <w:spacing w:after="0"/>
        <w:rPr>
          <w:sz w:val="24"/>
        </w:rPr>
      </w:pPr>
      <w:r w:rsidRPr="0061271A">
        <w:rPr>
          <w:noProof/>
          <w:sz w:val="24"/>
        </w:rPr>
        <mc:AlternateContent>
          <mc:Choice Requires="wpg">
            <w:drawing>
              <wp:anchor distT="0" distB="0" distL="457200" distR="457200" simplePos="0" relativeHeight="251674624" behindDoc="0" locked="0" layoutInCell="1" allowOverlap="1">
                <wp:simplePos x="0" y="0"/>
                <wp:positionH relativeFrom="page">
                  <wp:align>right</wp:align>
                </wp:positionH>
                <wp:positionV relativeFrom="margin">
                  <wp:posOffset>462280</wp:posOffset>
                </wp:positionV>
                <wp:extent cx="2934970" cy="807720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2934970" cy="8077200"/>
                          <a:chOff x="0" y="0"/>
                          <a:chExt cx="2933967" cy="9372600"/>
                        </a:xfrm>
                      </wpg:grpSpPr>
                      <wps:wsp>
                        <wps:cNvPr id="187" name="Text Box 187"/>
                        <wps:cNvSpPr txBox="1"/>
                        <wps:spPr>
                          <a:xfrm>
                            <a:off x="0" y="590910"/>
                            <a:ext cx="2057400" cy="4491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F1D5A" w:themeColor="accent1"/>
                                  <w:sz w:val="26"/>
                                  <w:szCs w:val="26"/>
                                </w:rPr>
                                <w:id w:val="-1727757845"/>
                                <w:temporary/>
                                <w:showingPlcHdr/>
                                <w15:appearance w15:val="hidden"/>
                                <w:text/>
                              </w:sdtPr>
                              <w:sdtContent>
                                <w:p w:rsidR="00E67EC9" w:rsidRDefault="00E67EC9">
                                  <w:pPr>
                                    <w:pStyle w:val="TOCHeading"/>
                                    <w:spacing w:before="120"/>
                                    <w:rPr>
                                      <w:color w:val="3F1D5A" w:themeColor="accent1"/>
                                      <w:sz w:val="26"/>
                                      <w:szCs w:val="26"/>
                                    </w:rPr>
                                  </w:pPr>
                                  <w:r>
                                    <w:rPr>
                                      <w:color w:val="3F1D5A" w:themeColor="accent1"/>
                                      <w:sz w:val="26"/>
                                      <w:szCs w:val="26"/>
                                    </w:rPr>
                                    <w:t>[Sidebar Title]</w:t>
                                  </w:r>
                                </w:p>
                              </w:sdtContent>
                            </w:sdt>
                            <w:p w:rsidR="00E67EC9" w:rsidRDefault="00E67EC9" w:rsidP="0061271A">
                              <w:pPr>
                                <w:jc w:val="center"/>
                                <w:rPr>
                                  <w:color w:val="7F7F7F" w:themeColor="text1" w:themeTint="80"/>
                                  <w:sz w:val="20"/>
                                  <w:szCs w:val="20"/>
                                </w:rPr>
                              </w:pPr>
                              <w:r>
                                <w:rPr>
                                  <w:color w:val="7F7F7F" w:themeColor="text1" w:themeTint="80"/>
                                  <w:sz w:val="20"/>
                                  <w:szCs w:val="20"/>
                                </w:rPr>
                                <w:t xml:space="preserve">The Business Model Canvas was created by a Team at </w:t>
                              </w:r>
                              <w:proofErr w:type="spellStart"/>
                              <w:r w:rsidRPr="0061271A">
                                <w:rPr>
                                  <w:b/>
                                  <w:color w:val="002060"/>
                                  <w:sz w:val="20"/>
                                  <w:szCs w:val="20"/>
                                </w:rPr>
                                <w:t>Stategyzer</w:t>
                              </w:r>
                              <w:proofErr w:type="spellEnd"/>
                              <w:r w:rsidRPr="0061271A">
                                <w:rPr>
                                  <w:b/>
                                  <w:color w:val="002060"/>
                                  <w:sz w:val="20"/>
                                  <w:szCs w:val="20"/>
                                </w:rPr>
                                <w:t>:</w:t>
                              </w:r>
                              <w:r w:rsidRPr="0061271A">
                                <w:rPr>
                                  <w:color w:val="002060"/>
                                  <w:sz w:val="20"/>
                                  <w:szCs w:val="20"/>
                                </w:rPr>
                                <w:t xml:space="preserve"> </w:t>
                              </w:r>
                              <w:hyperlink r:id="rId49" w:history="1">
                                <w:r w:rsidRPr="00BA7EBF">
                                  <w:rPr>
                                    <w:rStyle w:val="Hyperlink"/>
                                    <w:sz w:val="20"/>
                                    <w:szCs w:val="20"/>
                                  </w:rPr>
                                  <w:t>https://strategyzer.com/canvas/business-model-canvas</w:t>
                                </w:r>
                              </w:hyperlink>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r>
                                <w:rPr>
                                  <w:color w:val="7F7F7F" w:themeColor="text1" w:themeTint="80"/>
                                  <w:sz w:val="20"/>
                                  <w:szCs w:val="20"/>
                                </w:rPr>
                                <w:t>To learn more,</w:t>
                              </w:r>
                              <w:bookmarkStart w:id="4" w:name="_GoBack"/>
                              <w:bookmarkEnd w:id="4"/>
                              <w:r>
                                <w:rPr>
                                  <w:color w:val="7F7F7F" w:themeColor="text1" w:themeTint="80"/>
                                  <w:sz w:val="20"/>
                                  <w:szCs w:val="20"/>
                                </w:rPr>
                                <w:t xml:space="preserve"> they have a great easy-to-use text:</w:t>
                              </w:r>
                            </w:p>
                            <w:p w:rsidR="00E67EC9" w:rsidRDefault="00E67EC9" w:rsidP="0061271A">
                              <w:pPr>
                                <w:jc w:val="center"/>
                                <w:rPr>
                                  <w:color w:val="7F7F7F" w:themeColor="text1" w:themeTint="80"/>
                                  <w:sz w:val="20"/>
                                  <w:szCs w:val="20"/>
                                </w:rPr>
                              </w:pPr>
                              <w:proofErr w:type="spellStart"/>
                              <w:r>
                                <w:rPr>
                                  <w:color w:val="7F7F7F" w:themeColor="text1" w:themeTint="80"/>
                                  <w:sz w:val="20"/>
                                  <w:szCs w:val="20"/>
                                </w:rPr>
                                <w:t>Osterwalder</w:t>
                              </w:r>
                              <w:proofErr w:type="spellEnd"/>
                              <w:r>
                                <w:rPr>
                                  <w:color w:val="7F7F7F" w:themeColor="text1" w:themeTint="80"/>
                                  <w:sz w:val="20"/>
                                  <w:szCs w:val="20"/>
                                </w:rPr>
                                <w:t xml:space="preserve">, A. &amp; </w:t>
                              </w:r>
                              <w:proofErr w:type="spellStart"/>
                              <w:r>
                                <w:rPr>
                                  <w:color w:val="7F7F7F" w:themeColor="text1" w:themeTint="80"/>
                                  <w:sz w:val="20"/>
                                  <w:szCs w:val="20"/>
                                </w:rPr>
                                <w:t>Pigneur</w:t>
                              </w:r>
                              <w:proofErr w:type="spellEnd"/>
                              <w:r>
                                <w:rPr>
                                  <w:color w:val="7F7F7F" w:themeColor="text1" w:themeTint="80"/>
                                  <w:sz w:val="20"/>
                                  <w:szCs w:val="20"/>
                                </w:rPr>
                                <w:t xml:space="preserve">, Y. (2010). </w:t>
                              </w:r>
                              <w:r w:rsidRPr="002619A4">
                                <w:rPr>
                                  <w:b/>
                                  <w:i/>
                                  <w:color w:val="002060"/>
                                  <w:sz w:val="20"/>
                                  <w:szCs w:val="20"/>
                                </w:rPr>
                                <w:t>Business Model Generation</w:t>
                              </w:r>
                              <w:r>
                                <w:rPr>
                                  <w:color w:val="7F7F7F" w:themeColor="text1" w:themeTint="80"/>
                                  <w:sz w:val="20"/>
                                  <w:szCs w:val="20"/>
                                </w:rPr>
                                <w:t>; Wiley &amp; Sons, Hoboken, NJ</w:t>
                              </w:r>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p>
                            <w:p w:rsidR="00E67EC9" w:rsidRDefault="00E67EC9" w:rsidP="0061271A">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186" o:spid="_x0000_s1036" style="position:absolute;margin-left:179.9pt;margin-top:36.4pt;width:231.1pt;height:636pt;z-index:251674624;mso-wrap-distance-left:36pt;mso-wrap-distance-right:36pt;mso-position-horizontal:right;mso-position-horizontal-relative:page;mso-position-vertical-relative:margin;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">
                <v:shape id="Text Box 187" o:spid="_x0000_s1037" type="#_x0000_t202" style="position:absolute;top:5909;width:20574;height:4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sdt>
                        <w:sdtPr>
                          <w:rPr>
                            <w:color w:val="3F1D5A" w:themeColor="accent1"/>
                            <w:sz w:val="26"/>
                            <w:szCs w:val="26"/>
                          </w:rPr>
                          <w:id w:val="-1727757845"/>
                          <w:temporary/>
                          <w:showingPlcHdr/>
                          <w15:appearance w15:val="hidden"/>
                          <w:text/>
                        </w:sdtPr>
                        <w:sdtContent>
                          <w:p w:rsidR="00E67EC9" w:rsidRDefault="00E67EC9">
                            <w:pPr>
                              <w:pStyle w:val="TOCHeading"/>
                              <w:spacing w:before="120"/>
                              <w:rPr>
                                <w:color w:val="3F1D5A" w:themeColor="accent1"/>
                                <w:sz w:val="26"/>
                                <w:szCs w:val="26"/>
                              </w:rPr>
                            </w:pPr>
                            <w:r>
                              <w:rPr>
                                <w:color w:val="3F1D5A" w:themeColor="accent1"/>
                                <w:sz w:val="26"/>
                                <w:szCs w:val="26"/>
                              </w:rPr>
                              <w:t>[Sidebar Title]</w:t>
                            </w:r>
                          </w:p>
                        </w:sdtContent>
                      </w:sdt>
                      <w:p w:rsidR="00E67EC9" w:rsidRDefault="00E67EC9" w:rsidP="0061271A">
                        <w:pPr>
                          <w:jc w:val="center"/>
                          <w:rPr>
                            <w:color w:val="7F7F7F" w:themeColor="text1" w:themeTint="80"/>
                            <w:sz w:val="20"/>
                            <w:szCs w:val="20"/>
                          </w:rPr>
                        </w:pPr>
                        <w:r>
                          <w:rPr>
                            <w:color w:val="7F7F7F" w:themeColor="text1" w:themeTint="80"/>
                            <w:sz w:val="20"/>
                            <w:szCs w:val="20"/>
                          </w:rPr>
                          <w:t xml:space="preserve">The Business Model Canvas was created by a Team at </w:t>
                        </w:r>
                        <w:proofErr w:type="spellStart"/>
                        <w:r w:rsidRPr="0061271A">
                          <w:rPr>
                            <w:b/>
                            <w:color w:val="002060"/>
                            <w:sz w:val="20"/>
                            <w:szCs w:val="20"/>
                          </w:rPr>
                          <w:t>Stategyzer</w:t>
                        </w:r>
                        <w:proofErr w:type="spellEnd"/>
                        <w:r w:rsidRPr="0061271A">
                          <w:rPr>
                            <w:b/>
                            <w:color w:val="002060"/>
                            <w:sz w:val="20"/>
                            <w:szCs w:val="20"/>
                          </w:rPr>
                          <w:t>:</w:t>
                        </w:r>
                        <w:r w:rsidRPr="0061271A">
                          <w:rPr>
                            <w:color w:val="002060"/>
                            <w:sz w:val="20"/>
                            <w:szCs w:val="20"/>
                          </w:rPr>
                          <w:t xml:space="preserve"> </w:t>
                        </w:r>
                        <w:hyperlink r:id="rId51" w:history="1">
                          <w:r w:rsidRPr="00BA7EBF">
                            <w:rPr>
                              <w:rStyle w:val="Hyperlink"/>
                              <w:sz w:val="20"/>
                              <w:szCs w:val="20"/>
                            </w:rPr>
                            <w:t>https://strategyzer.com/canvas/business-model-canvas</w:t>
                          </w:r>
                        </w:hyperlink>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r>
                          <w:rPr>
                            <w:color w:val="7F7F7F" w:themeColor="text1" w:themeTint="80"/>
                            <w:sz w:val="20"/>
                            <w:szCs w:val="20"/>
                          </w:rPr>
                          <w:t>To learn more,</w:t>
                        </w:r>
                        <w:bookmarkStart w:id="5" w:name="_GoBack"/>
                        <w:bookmarkEnd w:id="5"/>
                        <w:r>
                          <w:rPr>
                            <w:color w:val="7F7F7F" w:themeColor="text1" w:themeTint="80"/>
                            <w:sz w:val="20"/>
                            <w:szCs w:val="20"/>
                          </w:rPr>
                          <w:t xml:space="preserve"> they have a great easy-to-use text:</w:t>
                        </w:r>
                      </w:p>
                      <w:p w:rsidR="00E67EC9" w:rsidRDefault="00E67EC9" w:rsidP="0061271A">
                        <w:pPr>
                          <w:jc w:val="center"/>
                          <w:rPr>
                            <w:color w:val="7F7F7F" w:themeColor="text1" w:themeTint="80"/>
                            <w:sz w:val="20"/>
                            <w:szCs w:val="20"/>
                          </w:rPr>
                        </w:pPr>
                        <w:proofErr w:type="spellStart"/>
                        <w:r>
                          <w:rPr>
                            <w:color w:val="7F7F7F" w:themeColor="text1" w:themeTint="80"/>
                            <w:sz w:val="20"/>
                            <w:szCs w:val="20"/>
                          </w:rPr>
                          <w:t>Osterwalder</w:t>
                        </w:r>
                        <w:proofErr w:type="spellEnd"/>
                        <w:r>
                          <w:rPr>
                            <w:color w:val="7F7F7F" w:themeColor="text1" w:themeTint="80"/>
                            <w:sz w:val="20"/>
                            <w:szCs w:val="20"/>
                          </w:rPr>
                          <w:t xml:space="preserve">, A. &amp; </w:t>
                        </w:r>
                        <w:proofErr w:type="spellStart"/>
                        <w:r>
                          <w:rPr>
                            <w:color w:val="7F7F7F" w:themeColor="text1" w:themeTint="80"/>
                            <w:sz w:val="20"/>
                            <w:szCs w:val="20"/>
                          </w:rPr>
                          <w:t>Pigneur</w:t>
                        </w:r>
                        <w:proofErr w:type="spellEnd"/>
                        <w:r>
                          <w:rPr>
                            <w:color w:val="7F7F7F" w:themeColor="text1" w:themeTint="80"/>
                            <w:sz w:val="20"/>
                            <w:szCs w:val="20"/>
                          </w:rPr>
                          <w:t xml:space="preserve">, Y. (2010). </w:t>
                        </w:r>
                        <w:r w:rsidRPr="002619A4">
                          <w:rPr>
                            <w:b/>
                            <w:i/>
                            <w:color w:val="002060"/>
                            <w:sz w:val="20"/>
                            <w:szCs w:val="20"/>
                          </w:rPr>
                          <w:t>Business Model Generation</w:t>
                        </w:r>
                        <w:r>
                          <w:rPr>
                            <w:color w:val="7F7F7F" w:themeColor="text1" w:themeTint="80"/>
                            <w:sz w:val="20"/>
                            <w:szCs w:val="20"/>
                          </w:rPr>
                          <w:t>; Wiley &amp; Sons, Hoboken, NJ</w:t>
                        </w:r>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p>
                      <w:p w:rsidR="00E67EC9" w:rsidRDefault="00E67EC9" w:rsidP="0061271A">
                        <w:pPr>
                          <w:jc w:val="center"/>
                          <w:rPr>
                            <w:color w:val="7F7F7F" w:themeColor="text1" w:themeTint="80"/>
                            <w:sz w:val="20"/>
                            <w:szCs w:val="20"/>
                          </w:rPr>
                        </w:pPr>
                      </w:p>
                      <w:p w:rsidR="00E67EC9" w:rsidRDefault="00E67EC9" w:rsidP="0061271A">
                        <w:pPr>
                          <w:rPr>
                            <w:color w:val="7F7F7F" w:themeColor="text1" w:themeTint="80"/>
                            <w:sz w:val="20"/>
                            <w:szCs w:val="20"/>
                          </w:rPr>
                        </w:pPr>
                      </w:p>
                    </w:txbxContent>
                  </v:textbox>
                </v:shape>
                <v:group id="Group 188" o:spid="_x0000_s103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3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" fillcolor="white [3212]" stroked="f" strokeweight="2.25pt">
                    <v:fill opacity="0"/>
                  </v:rect>
                  <v:group id="Group 190" o:spid="_x0000_s104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4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" path="m,l667679,r,9363456l,9363456,219021,5372097,,xe" fillcolor="#3f1d5a [3204]" stroked="f" strokeweight="2.25pt">
                      <v:path arrowok="t" o:connecttype="custom" o:connectlocs="0,0;667512,0;667512,9363456;0,9363456;218966,5372097;0,0" o:connectangles="0,0,0,0,0,0"/>
                    </v:shape>
                    <v:rect id="Rectangle 192" o:spid="_x0000_s104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" stroked="f" strokeweight="2.25pt">
                      <v:fill r:id="rId52" o:title="" recolor="t" rotate="t" type="frame"/>
                    </v:rect>
                  </v:group>
                </v:group>
                <w10:wrap type="square" anchorx="page" anchory="margin"/>
              </v:group>
            </w:pict>
          </mc:Fallback>
        </mc:AlternateContent>
      </w:r>
      <w:r>
        <w:rPr>
          <w:noProof/>
          <w:sz w:val="24"/>
        </w:rPr>
        <w:drawing>
          <wp:inline distT="0" distB="0" distL="0" distR="0">
            <wp:extent cx="7652184" cy="4366043"/>
            <wp:effectExtent l="4762" t="0" r="0" b="0"/>
            <wp:docPr id="38" name="Picture 3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nvas.jpg"/>
                    <pic:cNvPicPr/>
                  </pic:nvPicPr>
                  <pic:blipFill>
                    <a:blip r:embed="rId53">
                      <a:extLst>
                        <a:ext uri="{28A0092B-C50C-407E-A947-70E740481C1C}">
                          <a14:useLocalDpi xmlns:a14="http://schemas.microsoft.com/office/drawing/2010/main" val="0"/>
                        </a:ext>
                      </a:extLst>
                    </a:blip>
                    <a:stretch>
                      <a:fillRect/>
                    </a:stretch>
                  </pic:blipFill>
                  <pic:spPr>
                    <a:xfrm rot="5400000">
                      <a:off x="0" y="0"/>
                      <a:ext cx="7678250" cy="4380915"/>
                    </a:xfrm>
                    <a:prstGeom prst="rect">
                      <a:avLst/>
                    </a:prstGeom>
                  </pic:spPr>
                </pic:pic>
              </a:graphicData>
            </a:graphic>
          </wp:inline>
        </w:drawing>
      </w:r>
    </w:p>
    <w:p w:rsidR="000D1249" w:rsidRDefault="000D1249" w:rsidP="00A63AE9">
      <w:pPr>
        <w:spacing w:after="0"/>
        <w:rPr>
          <w:sz w:val="24"/>
        </w:rPr>
      </w:pPr>
    </w:p>
    <w:p w:rsidR="00EF19C8" w:rsidRDefault="000D1249" w:rsidP="00A63AE9">
      <w:pPr>
        <w:spacing w:after="0"/>
        <w:rPr>
          <w:b/>
          <w:color w:val="002060"/>
          <w:sz w:val="24"/>
        </w:rPr>
      </w:pPr>
      <w:r w:rsidRPr="00EF19C8">
        <w:rPr>
          <w:b/>
          <w:color w:val="002060"/>
          <w:sz w:val="24"/>
        </w:rPr>
        <w:t xml:space="preserve">Introduction to Value Proposition: </w:t>
      </w:r>
    </w:p>
    <w:p w:rsidR="00EF19C8" w:rsidRDefault="00EF19C8" w:rsidP="00EF19C8">
      <w:pPr>
        <w:pStyle w:val="ListParagraph"/>
        <w:numPr>
          <w:ilvl w:val="0"/>
          <w:numId w:val="10"/>
        </w:numPr>
        <w:spacing w:after="0"/>
        <w:rPr>
          <w:b/>
          <w:color w:val="002060"/>
          <w:sz w:val="24"/>
        </w:rPr>
      </w:pPr>
      <w:r>
        <w:rPr>
          <w:b/>
          <w:color w:val="002060"/>
          <w:sz w:val="24"/>
        </w:rPr>
        <w:t>Customer segment</w:t>
      </w:r>
    </w:p>
    <w:p w:rsidR="00EF19C8" w:rsidRPr="00EF19C8" w:rsidRDefault="00EF19C8" w:rsidP="00EF19C8">
      <w:pPr>
        <w:pStyle w:val="ListParagraph"/>
        <w:numPr>
          <w:ilvl w:val="0"/>
          <w:numId w:val="10"/>
        </w:numPr>
        <w:spacing w:after="0"/>
        <w:rPr>
          <w:b/>
          <w:color w:val="002060"/>
          <w:sz w:val="36"/>
          <w:szCs w:val="36"/>
        </w:rPr>
      </w:pPr>
      <w:r w:rsidRPr="00EF19C8">
        <w:rPr>
          <w:b/>
          <w:color w:val="002060"/>
          <w:sz w:val="36"/>
          <w:szCs w:val="36"/>
        </w:rPr>
        <w:t>Value Proposition</w:t>
      </w:r>
    </w:p>
    <w:p w:rsidR="00EF19C8" w:rsidRDefault="00EF19C8" w:rsidP="00EF19C8">
      <w:pPr>
        <w:pStyle w:val="ListParagraph"/>
        <w:numPr>
          <w:ilvl w:val="0"/>
          <w:numId w:val="10"/>
        </w:numPr>
        <w:spacing w:after="0"/>
        <w:rPr>
          <w:b/>
          <w:color w:val="002060"/>
          <w:sz w:val="24"/>
        </w:rPr>
      </w:pPr>
      <w:r>
        <w:rPr>
          <w:b/>
          <w:color w:val="002060"/>
          <w:sz w:val="24"/>
        </w:rPr>
        <w:t>Channels</w:t>
      </w:r>
    </w:p>
    <w:p w:rsidR="00EF19C8" w:rsidRDefault="00EF19C8" w:rsidP="00EF19C8">
      <w:pPr>
        <w:pStyle w:val="ListParagraph"/>
        <w:numPr>
          <w:ilvl w:val="0"/>
          <w:numId w:val="10"/>
        </w:numPr>
        <w:spacing w:after="0"/>
        <w:rPr>
          <w:b/>
          <w:color w:val="002060"/>
          <w:sz w:val="24"/>
        </w:rPr>
      </w:pPr>
      <w:r>
        <w:rPr>
          <w:b/>
          <w:color w:val="002060"/>
          <w:sz w:val="24"/>
        </w:rPr>
        <w:t>Customer Relationships</w:t>
      </w:r>
    </w:p>
    <w:p w:rsidR="00EF19C8" w:rsidRDefault="00EF19C8" w:rsidP="00EF19C8">
      <w:pPr>
        <w:pStyle w:val="ListParagraph"/>
        <w:numPr>
          <w:ilvl w:val="0"/>
          <w:numId w:val="10"/>
        </w:numPr>
        <w:spacing w:after="0"/>
        <w:rPr>
          <w:b/>
          <w:color w:val="002060"/>
          <w:sz w:val="24"/>
        </w:rPr>
      </w:pPr>
      <w:r>
        <w:rPr>
          <w:b/>
          <w:color w:val="002060"/>
          <w:sz w:val="24"/>
        </w:rPr>
        <w:t>Revenue Streams</w:t>
      </w:r>
    </w:p>
    <w:p w:rsidR="00EF19C8" w:rsidRDefault="00EF19C8" w:rsidP="00EF19C8">
      <w:pPr>
        <w:pStyle w:val="ListParagraph"/>
        <w:numPr>
          <w:ilvl w:val="0"/>
          <w:numId w:val="10"/>
        </w:numPr>
        <w:spacing w:after="0"/>
        <w:rPr>
          <w:b/>
          <w:color w:val="002060"/>
          <w:sz w:val="24"/>
        </w:rPr>
      </w:pPr>
      <w:r>
        <w:rPr>
          <w:b/>
          <w:color w:val="002060"/>
          <w:sz w:val="24"/>
        </w:rPr>
        <w:t>Key Resources</w:t>
      </w:r>
    </w:p>
    <w:p w:rsidR="00EF19C8" w:rsidRDefault="00EF19C8" w:rsidP="00EF19C8">
      <w:pPr>
        <w:pStyle w:val="ListParagraph"/>
        <w:numPr>
          <w:ilvl w:val="0"/>
          <w:numId w:val="10"/>
        </w:numPr>
        <w:spacing w:after="0"/>
        <w:rPr>
          <w:b/>
          <w:color w:val="002060"/>
          <w:sz w:val="24"/>
        </w:rPr>
      </w:pPr>
      <w:r>
        <w:rPr>
          <w:b/>
          <w:color w:val="002060"/>
          <w:sz w:val="24"/>
        </w:rPr>
        <w:t>Key Activities</w:t>
      </w:r>
    </w:p>
    <w:p w:rsidR="00EF19C8" w:rsidRDefault="00EF19C8" w:rsidP="00EF19C8">
      <w:pPr>
        <w:pStyle w:val="ListParagraph"/>
        <w:numPr>
          <w:ilvl w:val="0"/>
          <w:numId w:val="10"/>
        </w:numPr>
        <w:spacing w:after="0"/>
        <w:rPr>
          <w:b/>
          <w:color w:val="002060"/>
          <w:sz w:val="24"/>
        </w:rPr>
      </w:pPr>
      <w:r>
        <w:rPr>
          <w:b/>
          <w:color w:val="002060"/>
          <w:sz w:val="24"/>
        </w:rPr>
        <w:t>Key Partnerships</w:t>
      </w:r>
    </w:p>
    <w:p w:rsidR="00EF19C8" w:rsidRDefault="00EF19C8" w:rsidP="00EF19C8">
      <w:pPr>
        <w:pStyle w:val="ListParagraph"/>
        <w:numPr>
          <w:ilvl w:val="0"/>
          <w:numId w:val="10"/>
        </w:numPr>
        <w:spacing w:after="0"/>
        <w:rPr>
          <w:b/>
          <w:color w:val="002060"/>
          <w:sz w:val="24"/>
        </w:rPr>
      </w:pPr>
      <w:r>
        <w:rPr>
          <w:b/>
          <w:color w:val="002060"/>
          <w:sz w:val="24"/>
        </w:rPr>
        <w:t>Cost Structure</w:t>
      </w:r>
    </w:p>
    <w:p w:rsidR="00EF19C8" w:rsidRPr="00EF19C8" w:rsidRDefault="00EF19C8" w:rsidP="00EF19C8">
      <w:pPr>
        <w:spacing w:after="0"/>
        <w:ind w:left="360"/>
        <w:rPr>
          <w:b/>
          <w:color w:val="002060"/>
          <w:sz w:val="24"/>
        </w:rPr>
      </w:pPr>
    </w:p>
    <w:p w:rsidR="00EF19C8" w:rsidRPr="00EF19C8" w:rsidRDefault="00EF19C8" w:rsidP="00EF19C8">
      <w:pPr>
        <w:spacing w:after="0"/>
        <w:ind w:left="360"/>
        <w:rPr>
          <w:b/>
          <w:color w:val="002060"/>
          <w:sz w:val="24"/>
        </w:rPr>
      </w:pPr>
      <w:r w:rsidRPr="00EF19C8">
        <w:rPr>
          <w:b/>
          <w:color w:val="002060"/>
          <w:sz w:val="36"/>
          <w:szCs w:val="36"/>
        </w:rPr>
        <w:t>Value Proposition</w:t>
      </w:r>
    </w:p>
    <w:p w:rsidR="00EF19C8" w:rsidRPr="00EF19C8" w:rsidRDefault="00EF19C8" w:rsidP="00EF19C8">
      <w:pPr>
        <w:spacing w:after="0"/>
        <w:rPr>
          <w:b/>
          <w:color w:val="002060"/>
          <w:sz w:val="24"/>
        </w:rPr>
      </w:pPr>
    </w:p>
    <w:p w:rsidR="00FA6B3C" w:rsidRDefault="00FA6B3C" w:rsidP="00EF19C8">
      <w:pPr>
        <w:spacing w:after="0"/>
        <w:jc w:val="center"/>
        <w:rPr>
          <w:b/>
          <w:color w:val="002060"/>
          <w:sz w:val="24"/>
        </w:rPr>
      </w:pPr>
      <w:r>
        <w:rPr>
          <w:b/>
          <w:color w:val="002060"/>
          <w:sz w:val="24"/>
        </w:rPr>
        <w:t xml:space="preserve">Gap, Problem, Positioning, </w:t>
      </w:r>
      <w:r w:rsidR="00EF19C8">
        <w:rPr>
          <w:b/>
          <w:color w:val="002060"/>
          <w:sz w:val="24"/>
        </w:rPr>
        <w:t>Unique Value, Competition…why MT CAHN LEAD? Why not someone else, other agency, organization, etc.???</w:t>
      </w:r>
    </w:p>
    <w:p w:rsidR="00EF19C8" w:rsidRDefault="00EF19C8" w:rsidP="00EF19C8">
      <w:pPr>
        <w:spacing w:after="0"/>
        <w:rPr>
          <w:b/>
          <w:color w:val="002060"/>
          <w:sz w:val="24"/>
        </w:rPr>
      </w:pPr>
      <w:r>
        <w:rPr>
          <w:b/>
          <w:color w:val="00206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19C8" w:rsidRDefault="00EF19C8" w:rsidP="00EF19C8">
      <w:pPr>
        <w:spacing w:after="0"/>
        <w:rPr>
          <w:b/>
          <w:color w:val="002060"/>
          <w:sz w:val="24"/>
        </w:rPr>
      </w:pPr>
    </w:p>
    <w:p w:rsidR="00EF19C8" w:rsidRDefault="00EF19C8" w:rsidP="00EF19C8">
      <w:pPr>
        <w:spacing w:after="0"/>
        <w:rPr>
          <w:b/>
          <w:color w:val="002060"/>
          <w:sz w:val="24"/>
        </w:rPr>
      </w:pPr>
      <w:r w:rsidRPr="00EF19C8">
        <w:rPr>
          <w:b/>
          <w:color w:val="002060"/>
          <w:sz w:val="24"/>
        </w:rPr>
        <w:t>SWOT:</w:t>
      </w:r>
    </w:p>
    <w:p w:rsidR="00EF19C8" w:rsidRDefault="00EF19C8" w:rsidP="00EF19C8">
      <w:pPr>
        <w:spacing w:after="0"/>
        <w:jc w:val="center"/>
        <w:rPr>
          <w:b/>
          <w:color w:val="002060"/>
          <w:sz w:val="24"/>
        </w:rPr>
      </w:pPr>
      <w:r w:rsidRPr="00EF19C8">
        <w:rPr>
          <w:b/>
          <w:color w:val="002060"/>
          <w:sz w:val="24"/>
        </w:rPr>
        <w:drawing>
          <wp:inline distT="0" distB="0" distL="0" distR="0">
            <wp:extent cx="5505978" cy="3093720"/>
            <wp:effectExtent l="0" t="0" r="0" b="0"/>
            <wp:docPr id="4" name="Picture 4" descr="Image result for 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OT"/>
                    <pic:cNvPicPr>
                      <a:picLocks noChangeAspect="1" noChangeArrowheads="1"/>
                    </pic:cNvPicPr>
                  </pic:nvPicPr>
                  <pic:blipFill>
                    <a:blip r:embed="rId5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28870" cy="3106583"/>
                    </a:xfrm>
                    <a:prstGeom prst="rect">
                      <a:avLst/>
                    </a:prstGeom>
                    <a:noFill/>
                    <a:ln>
                      <a:noFill/>
                    </a:ln>
                  </pic:spPr>
                </pic:pic>
              </a:graphicData>
            </a:graphic>
          </wp:inline>
        </w:drawing>
      </w:r>
    </w:p>
    <w:p w:rsidR="00EF19C8" w:rsidRPr="00EF19C8" w:rsidRDefault="00EF19C8" w:rsidP="00EF19C8">
      <w:pPr>
        <w:spacing w:after="0"/>
        <w:rPr>
          <w:b/>
          <w:color w:val="002060"/>
          <w:sz w:val="24"/>
        </w:rPr>
      </w:pPr>
    </w:p>
    <w:p w:rsidR="00EF19C8" w:rsidRDefault="00E56C68" w:rsidP="00EF19C8">
      <w:pPr>
        <w:spacing w:after="0"/>
        <w:rPr>
          <w:b/>
          <w:color w:val="002060"/>
          <w:sz w:val="24"/>
        </w:rPr>
      </w:pPr>
      <w:r>
        <w:rPr>
          <w:b/>
          <w:noProof/>
          <w:color w:val="002060"/>
          <w:sz w:val="24"/>
        </w:rPr>
        <w:drawing>
          <wp:inline distT="0" distB="0" distL="0" distR="0" wp14:anchorId="243DAE82" wp14:editId="6D5C7436">
            <wp:extent cx="6256020" cy="3550920"/>
            <wp:effectExtent l="19050" t="0" r="1143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r>
        <w:rPr>
          <w:b/>
          <w:noProof/>
          <w:color w:val="002060"/>
          <w:sz w:val="24"/>
        </w:rPr>
        <w:drawing>
          <wp:inline distT="0" distB="0" distL="0" distR="0" wp14:anchorId="108CBC25" wp14:editId="021A927D">
            <wp:extent cx="6774180" cy="4472940"/>
            <wp:effectExtent l="57150" t="0" r="762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E56C68" w:rsidRDefault="00643D5F" w:rsidP="00EF19C8">
      <w:pPr>
        <w:spacing w:after="0"/>
        <w:rPr>
          <w:b/>
          <w:color w:val="002060"/>
          <w:sz w:val="24"/>
        </w:rPr>
      </w:pPr>
      <w:r>
        <w:rPr>
          <w:b/>
          <w:color w:val="002060"/>
          <w:sz w:val="24"/>
        </w:rPr>
        <w:t>Force Field Analysis:</w:t>
      </w:r>
    </w:p>
    <w:p w:rsidR="00643D5F" w:rsidRDefault="00643D5F" w:rsidP="00EF19C8">
      <w:pPr>
        <w:spacing w:after="0"/>
        <w:rPr>
          <w:b/>
          <w:color w:val="002060"/>
          <w:sz w:val="24"/>
        </w:rPr>
      </w:pPr>
    </w:p>
    <w:p w:rsidR="00643D5F" w:rsidRDefault="00643D5F" w:rsidP="00643D5F">
      <w:pPr>
        <w:spacing w:after="0"/>
        <w:jc w:val="center"/>
        <w:rPr>
          <w:b/>
          <w:color w:val="002060"/>
          <w:sz w:val="24"/>
        </w:rPr>
      </w:pPr>
      <w:r>
        <w:rPr>
          <w:noProof/>
        </w:rPr>
        <w:drawing>
          <wp:inline distT="0" distB="0" distL="0" distR="0">
            <wp:extent cx="5163403" cy="3459480"/>
            <wp:effectExtent l="0" t="0" r="0" b="7620"/>
            <wp:docPr id="39" name="Picture 39" descr="Image result for force field analys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ce field analysis template"/>
                    <pic:cNvPicPr>
                      <a:picLocks noChangeAspect="1" noChangeArrowheads="1"/>
                    </pic:cNvPicPr>
                  </pic:nvPicPr>
                  <pic:blipFill>
                    <a:blip r:embed="rId6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77224" cy="3468740"/>
                    </a:xfrm>
                    <a:prstGeom prst="rect">
                      <a:avLst/>
                    </a:prstGeom>
                    <a:noFill/>
                    <a:ln>
                      <a:noFill/>
                    </a:ln>
                  </pic:spPr>
                </pic:pic>
              </a:graphicData>
            </a:graphic>
          </wp:inline>
        </w:drawing>
      </w:r>
    </w:p>
    <w:p w:rsidR="001114DE" w:rsidRDefault="001114DE" w:rsidP="00643D5F">
      <w:pPr>
        <w:spacing w:after="0"/>
        <w:jc w:val="center"/>
        <w:rPr>
          <w:b/>
          <w:color w:val="002060"/>
          <w:sz w:val="24"/>
        </w:rPr>
      </w:pPr>
    </w:p>
    <w:p w:rsidR="001114DE" w:rsidRDefault="001114DE" w:rsidP="001114DE">
      <w:pPr>
        <w:spacing w:after="0"/>
        <w:rPr>
          <w:b/>
          <w:color w:val="002060"/>
          <w:sz w:val="24"/>
        </w:rPr>
      </w:pPr>
      <w:r>
        <w:rPr>
          <w:b/>
          <w:color w:val="002060"/>
          <w:sz w:val="24"/>
        </w:rPr>
        <w:t>Fishbone Diagram:</w:t>
      </w:r>
    </w:p>
    <w:p w:rsidR="001114DE" w:rsidRDefault="001114DE" w:rsidP="001114DE">
      <w:pPr>
        <w:spacing w:after="0"/>
        <w:jc w:val="center"/>
        <w:rPr>
          <w:b/>
          <w:color w:val="002060"/>
          <w:sz w:val="24"/>
        </w:rPr>
      </w:pPr>
      <w:r>
        <w:rPr>
          <w:noProof/>
        </w:rPr>
        <w:drawing>
          <wp:inline distT="0" distB="0" distL="0" distR="0">
            <wp:extent cx="5273040" cy="3990289"/>
            <wp:effectExtent l="0" t="0" r="0" b="0"/>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6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80057" cy="3995599"/>
                    </a:xfrm>
                    <a:prstGeom prst="rect">
                      <a:avLst/>
                    </a:prstGeom>
                    <a:noFill/>
                    <a:ln>
                      <a:noFill/>
                    </a:ln>
                  </pic:spPr>
                </pic:pic>
              </a:graphicData>
            </a:graphic>
          </wp:inline>
        </w:drawing>
      </w:r>
    </w:p>
    <w:p w:rsidR="006748B7" w:rsidRDefault="0039010F" w:rsidP="0039010F">
      <w:pPr>
        <w:spacing w:after="0"/>
        <w:rPr>
          <w:b/>
          <w:color w:val="002060"/>
          <w:sz w:val="24"/>
        </w:rPr>
      </w:pPr>
      <w:r>
        <w:rPr>
          <w:b/>
          <w:color w:val="002060"/>
          <w:sz w:val="24"/>
        </w:rPr>
        <w:t>Transformational Leadership:</w:t>
      </w:r>
    </w:p>
    <w:p w:rsidR="0039010F" w:rsidRDefault="000F3E83" w:rsidP="000F3E83">
      <w:pPr>
        <w:spacing w:after="0"/>
        <w:jc w:val="center"/>
        <w:rPr>
          <w:b/>
          <w:color w:val="002060"/>
          <w:sz w:val="24"/>
        </w:rPr>
      </w:pPr>
      <w:r>
        <w:rPr>
          <w:noProof/>
        </w:rPr>
        <w:drawing>
          <wp:inline distT="0" distB="0" distL="0" distR="0" wp14:anchorId="37F05B70" wp14:editId="1AF0A4B7">
            <wp:extent cx="5052060" cy="3796969"/>
            <wp:effectExtent l="0" t="0" r="0"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68338" cy="3809203"/>
                    </a:xfrm>
                    <a:prstGeom prst="rect">
                      <a:avLst/>
                    </a:prstGeom>
                    <a:noFill/>
                    <a:ln>
                      <a:noFill/>
                    </a:ln>
                  </pic:spPr>
                </pic:pic>
              </a:graphicData>
            </a:graphic>
          </wp:inline>
        </w:drawing>
      </w:r>
    </w:p>
    <w:p w:rsidR="0039010F" w:rsidRDefault="0039010F" w:rsidP="0039010F">
      <w:pPr>
        <w:spacing w:after="0"/>
        <w:jc w:val="center"/>
        <w:rPr>
          <w:b/>
          <w:color w:val="002060"/>
          <w:sz w:val="24"/>
        </w:rPr>
      </w:pPr>
    </w:p>
    <w:p w:rsidR="0039010F" w:rsidRDefault="0039010F" w:rsidP="0039010F">
      <w:pPr>
        <w:spacing w:after="0"/>
        <w:jc w:val="center"/>
        <w:rPr>
          <w:b/>
          <w:color w:val="002060"/>
          <w:sz w:val="24"/>
        </w:rPr>
      </w:pPr>
    </w:p>
    <w:p w:rsidR="0039010F" w:rsidRDefault="0039010F" w:rsidP="0039010F">
      <w:pPr>
        <w:spacing w:after="0"/>
        <w:jc w:val="center"/>
        <w:rPr>
          <w:rFonts w:ascii="Segoe Print" w:eastAsiaTheme="majorEastAsia" w:hAnsi="Segoe Print" w:cstheme="majorBidi"/>
          <w:bCs/>
          <w:color w:val="002060"/>
        </w:rPr>
      </w:pPr>
      <w:r w:rsidRPr="0039010F">
        <w:rPr>
          <w:rFonts w:ascii="Segoe Print" w:eastAsiaTheme="majorEastAsia" w:hAnsi="Segoe Print" w:cstheme="majorBidi"/>
          <w:b/>
          <w:bCs/>
          <w:color w:val="002060"/>
        </w:rPr>
        <w:t>“Management is doing things right; leadership is doing the right things.”</w:t>
      </w:r>
      <w:r w:rsidRPr="0039010F">
        <w:rPr>
          <w:rFonts w:ascii="Segoe Print" w:eastAsiaTheme="majorEastAsia" w:hAnsi="Segoe Print" w:cstheme="majorBidi"/>
          <w:bCs/>
          <w:color w:val="002060"/>
        </w:rPr>
        <w:t xml:space="preserve"> - Peter Drucker</w:t>
      </w:r>
    </w:p>
    <w:p w:rsidR="0039010F" w:rsidRDefault="0039010F" w:rsidP="0039010F">
      <w:pPr>
        <w:spacing w:after="0"/>
        <w:jc w:val="center"/>
        <w:rPr>
          <w:rFonts w:ascii="Segoe Print" w:eastAsiaTheme="majorEastAsia" w:hAnsi="Segoe Print" w:cstheme="majorBidi"/>
          <w:bCs/>
          <w:color w:val="002060"/>
        </w:rPr>
      </w:pPr>
    </w:p>
    <w:p w:rsidR="0039010F" w:rsidRDefault="0039010F" w:rsidP="0039010F">
      <w:pPr>
        <w:spacing w:after="0"/>
        <w:jc w:val="center"/>
        <w:rPr>
          <w:rFonts w:ascii="Segoe Print" w:eastAsiaTheme="majorEastAsia" w:hAnsi="Segoe Print" w:cstheme="majorBidi"/>
          <w:bCs/>
          <w:color w:val="002060"/>
        </w:rPr>
      </w:pPr>
      <w:r>
        <w:rPr>
          <w:rFonts w:ascii="Segoe Print" w:eastAsiaTheme="majorEastAsia" w:hAnsi="Segoe Print" w:cstheme="majorBidi"/>
          <w:bCs/>
          <w:noProof/>
          <w:color w:val="002060"/>
        </w:rPr>
        <w:drawing>
          <wp:anchor distT="0" distB="0" distL="114300" distR="114300" simplePos="0" relativeHeight="251676672" behindDoc="0" locked="0" layoutInCell="1" allowOverlap="1">
            <wp:simplePos x="0" y="0"/>
            <wp:positionH relativeFrom="column">
              <wp:posOffset>3863340</wp:posOffset>
            </wp:positionH>
            <wp:positionV relativeFrom="paragraph">
              <wp:posOffset>8890</wp:posOffset>
            </wp:positionV>
            <wp:extent cx="982980" cy="1180465"/>
            <wp:effectExtent l="0" t="0" r="7620" b="635"/>
            <wp:wrapThrough wrapText="bothSides">
              <wp:wrapPolygon edited="0">
                <wp:start x="0" y="0"/>
                <wp:lineTo x="0" y="21263"/>
                <wp:lineTo x="21349" y="21263"/>
                <wp:lineTo x="21349"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ee 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82980" cy="1180465"/>
                    </a:xfrm>
                    <a:prstGeom prst="rect">
                      <a:avLst/>
                    </a:prstGeom>
                  </pic:spPr>
                </pic:pic>
              </a:graphicData>
            </a:graphic>
            <wp14:sizeRelH relativeFrom="page">
              <wp14:pctWidth>0</wp14:pctWidth>
            </wp14:sizeRelH>
            <wp14:sizeRelV relativeFrom="page">
              <wp14:pctHeight>0</wp14:pctHeight>
            </wp14:sizeRelV>
          </wp:anchor>
        </w:drawing>
      </w:r>
    </w:p>
    <w:p w:rsidR="0039010F" w:rsidRDefault="0039010F" w:rsidP="0039010F">
      <w:pPr>
        <w:spacing w:after="0"/>
        <w:jc w:val="center"/>
        <w:rPr>
          <w:rFonts w:ascii="Papyrus" w:eastAsiaTheme="majorEastAsia" w:hAnsi="Papyrus" w:cstheme="majorBidi"/>
          <w:bCs/>
          <w:color w:val="002060"/>
          <w:sz w:val="32"/>
          <w:szCs w:val="32"/>
        </w:rPr>
      </w:pPr>
      <w:r w:rsidRPr="0039010F">
        <w:rPr>
          <w:rFonts w:ascii="Papyrus" w:eastAsiaTheme="majorEastAsia" w:hAnsi="Papyrus" w:cstheme="majorBidi"/>
          <w:bCs/>
          <w:noProof/>
          <w:color w:val="002060"/>
          <w:sz w:val="32"/>
          <w:szCs w:val="32"/>
        </w:rPr>
        <w:drawing>
          <wp:anchor distT="0" distB="0" distL="114300" distR="114300" simplePos="0" relativeHeight="251677696" behindDoc="1" locked="0" layoutInCell="1" allowOverlap="1">
            <wp:simplePos x="0" y="0"/>
            <wp:positionH relativeFrom="column">
              <wp:posOffset>3718560</wp:posOffset>
            </wp:positionH>
            <wp:positionV relativeFrom="paragraph">
              <wp:posOffset>373380</wp:posOffset>
            </wp:positionV>
            <wp:extent cx="603250" cy="616585"/>
            <wp:effectExtent l="0" t="0" r="6350" b="0"/>
            <wp:wrapThrough wrapText="bothSides">
              <wp:wrapPolygon edited="0">
                <wp:start x="0" y="0"/>
                <wp:lineTo x="0" y="20688"/>
                <wp:lineTo x="21145" y="20688"/>
                <wp:lineTo x="21145"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ut a.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3250" cy="616585"/>
                    </a:xfrm>
                    <a:prstGeom prst="rect">
                      <a:avLst/>
                    </a:prstGeom>
                  </pic:spPr>
                </pic:pic>
              </a:graphicData>
            </a:graphic>
            <wp14:sizeRelH relativeFrom="page">
              <wp14:pctWidth>0</wp14:pctWidth>
            </wp14:sizeRelH>
            <wp14:sizeRelV relativeFrom="page">
              <wp14:pctHeight>0</wp14:pctHeight>
            </wp14:sizeRelV>
          </wp:anchor>
        </w:drawing>
      </w:r>
      <w:r w:rsidRPr="0039010F">
        <w:rPr>
          <w:rFonts w:ascii="Papyrus" w:eastAsiaTheme="majorEastAsia" w:hAnsi="Papyrus" w:cstheme="majorBidi"/>
          <w:bCs/>
          <w:color w:val="002060"/>
          <w:sz w:val="32"/>
          <w:szCs w:val="32"/>
        </w:rPr>
        <w:t>Dr. S. R. Covey’s ‘jungle’ story</w:t>
      </w:r>
      <w:r>
        <w:rPr>
          <w:rFonts w:ascii="Papyrus" w:eastAsiaTheme="majorEastAsia" w:hAnsi="Papyrus" w:cstheme="majorBidi"/>
          <w:bCs/>
          <w:color w:val="002060"/>
          <w:sz w:val="32"/>
          <w:szCs w:val="32"/>
        </w:rPr>
        <w:t>...</w:t>
      </w:r>
    </w:p>
    <w:p w:rsidR="00B13AD9" w:rsidRDefault="00B13AD9" w:rsidP="0039010F">
      <w:pPr>
        <w:spacing w:after="0"/>
        <w:jc w:val="center"/>
        <w:rPr>
          <w:rFonts w:ascii="Papyrus" w:eastAsiaTheme="majorEastAsia" w:hAnsi="Papyrus" w:cstheme="majorBidi"/>
          <w:bCs/>
          <w:color w:val="002060"/>
          <w:sz w:val="32"/>
          <w:szCs w:val="32"/>
        </w:rPr>
      </w:pPr>
      <w:r>
        <w:rPr>
          <w:rFonts w:ascii="Papyrus" w:eastAsiaTheme="majorEastAsia" w:hAnsi="Papyrus" w:cstheme="majorBidi"/>
          <w:bCs/>
          <w:color w:val="002060"/>
          <w:sz w:val="32"/>
          <w:szCs w:val="32"/>
        </w:rPr>
        <w:t>(all change is a ‘break-with’)</w:t>
      </w:r>
    </w:p>
    <w:p w:rsidR="000F3E83" w:rsidRDefault="000F3E83" w:rsidP="0039010F">
      <w:pPr>
        <w:spacing w:after="0"/>
        <w:jc w:val="center"/>
        <w:rPr>
          <w:rFonts w:ascii="Papyrus" w:eastAsiaTheme="majorEastAsia" w:hAnsi="Papyrus" w:cstheme="majorBidi"/>
          <w:bCs/>
          <w:color w:val="002060"/>
          <w:sz w:val="32"/>
          <w:szCs w:val="32"/>
        </w:rPr>
      </w:pPr>
    </w:p>
    <w:p w:rsidR="000F3E83" w:rsidRDefault="000F3E83" w:rsidP="0039010F">
      <w:pPr>
        <w:spacing w:after="0"/>
        <w:jc w:val="center"/>
        <w:rPr>
          <w:rFonts w:ascii="Papyrus" w:eastAsiaTheme="majorEastAsia" w:hAnsi="Papyrus" w:cstheme="majorBidi"/>
          <w:bCs/>
          <w:color w:val="002060"/>
          <w:sz w:val="32"/>
          <w:szCs w:val="32"/>
        </w:rPr>
      </w:pPr>
    </w:p>
    <w:p w:rsidR="000F3E83" w:rsidRDefault="000F3E83" w:rsidP="0039010F">
      <w:pPr>
        <w:spacing w:after="0"/>
        <w:jc w:val="center"/>
        <w:rPr>
          <w:rFonts w:ascii="Papyrus" w:eastAsiaTheme="majorEastAsia" w:hAnsi="Papyrus" w:cstheme="majorBidi"/>
          <w:bCs/>
          <w:color w:val="002060"/>
          <w:sz w:val="32"/>
          <w:szCs w:val="32"/>
        </w:rPr>
      </w:pPr>
    </w:p>
    <w:p w:rsidR="001145D6" w:rsidRPr="009818C5" w:rsidRDefault="000F3E83" w:rsidP="009818C5">
      <w:pPr>
        <w:spacing w:after="0"/>
        <w:jc w:val="center"/>
        <w:rPr>
          <w:rFonts w:ascii="Papyrus" w:hAnsi="Papyrus"/>
          <w:b/>
          <w:bCs/>
          <w:color w:val="002060"/>
          <w:sz w:val="32"/>
          <w:szCs w:val="32"/>
        </w:rPr>
      </w:pPr>
      <w:r w:rsidRPr="000F3E83">
        <w:rPr>
          <w:rFonts w:ascii="Papyrus" w:hAnsi="Papyrus"/>
          <w:b/>
          <w:bCs/>
          <w:color w:val="002060"/>
          <w:sz w:val="32"/>
          <w:szCs w:val="32"/>
        </w:rPr>
        <w:t>“…transformational leadership…encourages adaptation to change. The transformational leadership…allows for the recognition of areas in which change is needed and guides change…”- M. A. Smith</w:t>
      </w:r>
    </w:p>
    <w:p w:rsidR="000F3E83" w:rsidRDefault="001145D6" w:rsidP="000F3E83">
      <w:pPr>
        <w:spacing w:after="0"/>
        <w:rPr>
          <w:b/>
          <w:bCs/>
          <w:color w:val="002060"/>
          <w:sz w:val="28"/>
          <w:szCs w:val="28"/>
        </w:rPr>
      </w:pPr>
      <w:r w:rsidRPr="001145D6">
        <w:rPr>
          <w:b/>
          <w:bCs/>
          <w:color w:val="002060"/>
          <w:sz w:val="28"/>
          <w:szCs w:val="28"/>
        </w:rPr>
        <w:t>Who is LEAD’s Customer?</w:t>
      </w:r>
    </w:p>
    <w:p w:rsidR="001145D6" w:rsidRPr="00AC509E" w:rsidRDefault="001145D6" w:rsidP="000F3E83">
      <w:pPr>
        <w:spacing w:after="0"/>
        <w:rPr>
          <w:bCs/>
          <w:color w:val="002060"/>
          <w:sz w:val="24"/>
          <w:szCs w:val="24"/>
        </w:rPr>
      </w:pPr>
      <w:r w:rsidRPr="00AC509E">
        <w:rPr>
          <w:bCs/>
          <w:color w:val="002060"/>
          <w:sz w:val="24"/>
          <w:szCs w:val="24"/>
        </w:rPr>
        <w:t>Age: ____________</w:t>
      </w:r>
    </w:p>
    <w:p w:rsidR="001145D6" w:rsidRPr="00AC509E" w:rsidRDefault="001145D6" w:rsidP="000F3E83">
      <w:pPr>
        <w:spacing w:after="0"/>
        <w:rPr>
          <w:bCs/>
          <w:color w:val="002060"/>
          <w:sz w:val="24"/>
          <w:szCs w:val="24"/>
        </w:rPr>
      </w:pPr>
      <w:r w:rsidRPr="00AC509E">
        <w:rPr>
          <w:bCs/>
          <w:color w:val="002060"/>
          <w:sz w:val="24"/>
          <w:szCs w:val="24"/>
        </w:rPr>
        <w:t>Gender: _________</w:t>
      </w:r>
    </w:p>
    <w:p w:rsidR="001145D6" w:rsidRPr="00AC509E" w:rsidRDefault="001145D6" w:rsidP="000F3E83">
      <w:pPr>
        <w:spacing w:after="0"/>
        <w:rPr>
          <w:bCs/>
          <w:color w:val="002060"/>
          <w:sz w:val="24"/>
          <w:szCs w:val="24"/>
        </w:rPr>
      </w:pPr>
      <w:r w:rsidRPr="00AC509E">
        <w:rPr>
          <w:bCs/>
          <w:color w:val="002060"/>
          <w:sz w:val="24"/>
          <w:szCs w:val="24"/>
        </w:rPr>
        <w:t>Degree/License: _____________________</w:t>
      </w:r>
    </w:p>
    <w:p w:rsidR="001145D6" w:rsidRPr="00AC509E" w:rsidRDefault="001145D6" w:rsidP="000F3E83">
      <w:pPr>
        <w:spacing w:after="0"/>
        <w:rPr>
          <w:bCs/>
          <w:color w:val="002060"/>
          <w:sz w:val="24"/>
          <w:szCs w:val="24"/>
        </w:rPr>
      </w:pPr>
      <w:r w:rsidRPr="00AC509E">
        <w:rPr>
          <w:bCs/>
          <w:color w:val="002060"/>
          <w:sz w:val="24"/>
          <w:szCs w:val="24"/>
        </w:rPr>
        <w:t>Position: ________________________________</w:t>
      </w:r>
    </w:p>
    <w:p w:rsidR="001145D6" w:rsidRPr="00AC509E" w:rsidRDefault="001145D6" w:rsidP="000F3E83">
      <w:pPr>
        <w:spacing w:after="0"/>
        <w:rPr>
          <w:bCs/>
          <w:color w:val="002060"/>
          <w:sz w:val="24"/>
          <w:szCs w:val="24"/>
        </w:rPr>
      </w:pPr>
      <w:r w:rsidRPr="00AC509E">
        <w:rPr>
          <w:bCs/>
          <w:color w:val="002060"/>
          <w:sz w:val="24"/>
          <w:szCs w:val="24"/>
        </w:rPr>
        <w:t>Income Level: __________________</w:t>
      </w:r>
    </w:p>
    <w:p w:rsidR="001145D6" w:rsidRPr="00AC509E" w:rsidRDefault="001145D6" w:rsidP="000F3E83">
      <w:pPr>
        <w:spacing w:after="0"/>
        <w:rPr>
          <w:bCs/>
          <w:color w:val="002060"/>
          <w:sz w:val="24"/>
          <w:szCs w:val="24"/>
        </w:rPr>
      </w:pPr>
      <w:r w:rsidRPr="00AC509E">
        <w:rPr>
          <w:bCs/>
          <w:color w:val="002060"/>
          <w:sz w:val="24"/>
          <w:szCs w:val="24"/>
        </w:rPr>
        <w:t>Ethnicity: ________________________________</w:t>
      </w:r>
    </w:p>
    <w:p w:rsidR="001145D6" w:rsidRPr="00AC509E" w:rsidRDefault="001145D6" w:rsidP="000F3E83">
      <w:pPr>
        <w:spacing w:after="0"/>
        <w:rPr>
          <w:bCs/>
          <w:color w:val="002060"/>
          <w:sz w:val="24"/>
          <w:szCs w:val="24"/>
        </w:rPr>
      </w:pPr>
      <w:r w:rsidRPr="00AC509E">
        <w:rPr>
          <w:bCs/>
          <w:color w:val="002060"/>
          <w:sz w:val="24"/>
          <w:szCs w:val="24"/>
        </w:rPr>
        <w:t>Biggest Leadership Problem: ________________________________________________</w:t>
      </w:r>
      <w:r w:rsidR="00AC509E">
        <w:rPr>
          <w:bCs/>
          <w:color w:val="002060"/>
          <w:sz w:val="24"/>
          <w:szCs w:val="24"/>
        </w:rPr>
        <w:t>______________</w:t>
      </w:r>
    </w:p>
    <w:p w:rsidR="001145D6" w:rsidRPr="00AC509E" w:rsidRDefault="001145D6" w:rsidP="000F3E83">
      <w:pPr>
        <w:spacing w:after="0"/>
        <w:rPr>
          <w:bCs/>
          <w:color w:val="002060"/>
          <w:sz w:val="24"/>
          <w:szCs w:val="24"/>
        </w:rPr>
      </w:pPr>
      <w:r w:rsidRPr="00AC509E">
        <w:rPr>
          <w:bCs/>
          <w:color w:val="002060"/>
          <w:sz w:val="24"/>
          <w:szCs w:val="24"/>
        </w:rPr>
        <w:t>Greatest ‘Pain’: _____________________________________________________________</w:t>
      </w:r>
      <w:r w:rsidR="00AC509E">
        <w:rPr>
          <w:bCs/>
          <w:color w:val="002060"/>
          <w:sz w:val="24"/>
          <w:szCs w:val="24"/>
        </w:rPr>
        <w:t>_____________</w:t>
      </w:r>
    </w:p>
    <w:p w:rsidR="001145D6" w:rsidRPr="00AC509E" w:rsidRDefault="001145D6" w:rsidP="000F3E83">
      <w:pPr>
        <w:spacing w:after="0"/>
        <w:rPr>
          <w:bCs/>
          <w:color w:val="002060"/>
          <w:sz w:val="24"/>
          <w:szCs w:val="24"/>
        </w:rPr>
      </w:pPr>
      <w:r w:rsidRPr="00AC509E">
        <w:rPr>
          <w:bCs/>
          <w:color w:val="002060"/>
          <w:sz w:val="24"/>
          <w:szCs w:val="24"/>
        </w:rPr>
        <w:t>Greatest Frustration/Barrier to Personal Excellence: ___________________________</w:t>
      </w:r>
      <w:r w:rsidR="00AC509E">
        <w:rPr>
          <w:bCs/>
          <w:color w:val="002060"/>
          <w:sz w:val="24"/>
          <w:szCs w:val="24"/>
        </w:rPr>
        <w:t>_____________</w:t>
      </w:r>
    </w:p>
    <w:p w:rsidR="00AC509E" w:rsidRDefault="00AC509E" w:rsidP="000F3E83">
      <w:pPr>
        <w:spacing w:after="0"/>
        <w:rPr>
          <w:bCs/>
          <w:color w:val="002060"/>
          <w:sz w:val="24"/>
          <w:szCs w:val="24"/>
        </w:rPr>
      </w:pPr>
      <w:r w:rsidRPr="00AC509E">
        <w:rPr>
          <w:bCs/>
          <w:color w:val="002060"/>
          <w:sz w:val="24"/>
          <w:szCs w:val="24"/>
        </w:rPr>
        <w:t>Rural, Urban, Frontier, Reservation, Migrant: ___________________________________</w:t>
      </w:r>
      <w:r>
        <w:rPr>
          <w:bCs/>
          <w:color w:val="002060"/>
          <w:sz w:val="24"/>
          <w:szCs w:val="24"/>
        </w:rPr>
        <w:t>____________</w:t>
      </w:r>
    </w:p>
    <w:p w:rsidR="00AC509E" w:rsidRPr="00AC509E" w:rsidRDefault="00AC509E" w:rsidP="000F3E83">
      <w:pPr>
        <w:spacing w:after="0"/>
        <w:rPr>
          <w:bCs/>
          <w:color w:val="002060"/>
          <w:sz w:val="24"/>
          <w:szCs w:val="24"/>
        </w:rPr>
      </w:pPr>
      <w:r>
        <w:rPr>
          <w:bCs/>
          <w:color w:val="002060"/>
          <w:sz w:val="24"/>
          <w:szCs w:val="24"/>
        </w:rPr>
        <w:t>Other: __________________________________________________________________________________</w:t>
      </w:r>
    </w:p>
    <w:p w:rsidR="001145D6" w:rsidRPr="001145D6" w:rsidRDefault="001145D6" w:rsidP="000F3E83">
      <w:pPr>
        <w:spacing w:after="0"/>
        <w:rPr>
          <w:b/>
          <w:bCs/>
          <w:color w:val="002060"/>
          <w:sz w:val="28"/>
          <w:szCs w:val="28"/>
        </w:rPr>
      </w:pPr>
    </w:p>
    <w:p w:rsidR="000F3E83" w:rsidRDefault="000F3E83" w:rsidP="001145D6">
      <w:pPr>
        <w:spacing w:after="0" w:line="240" w:lineRule="auto"/>
        <w:rPr>
          <w:rFonts w:asciiTheme="majorHAnsi" w:hAnsiTheme="majorHAnsi"/>
          <w:b/>
          <w:bCs/>
          <w:color w:val="002060"/>
          <w:sz w:val="28"/>
          <w:szCs w:val="28"/>
        </w:rPr>
      </w:pPr>
      <w:r w:rsidRPr="000F3E83">
        <w:rPr>
          <w:rFonts w:asciiTheme="majorHAnsi" w:hAnsiTheme="majorHAnsi"/>
          <w:b/>
          <w:bCs/>
          <w:color w:val="002060"/>
          <w:sz w:val="28"/>
          <w:szCs w:val="28"/>
        </w:rPr>
        <w:t>Value Proposition Workshop:</w:t>
      </w:r>
    </w:p>
    <w:p w:rsidR="000F3E83" w:rsidRDefault="000F3E83" w:rsidP="001145D6">
      <w:pPr>
        <w:pStyle w:val="ListParagraph"/>
        <w:numPr>
          <w:ilvl w:val="0"/>
          <w:numId w:val="11"/>
        </w:numPr>
        <w:spacing w:after="0"/>
        <w:rPr>
          <w:color w:val="002060"/>
          <w:sz w:val="24"/>
          <w:szCs w:val="24"/>
        </w:rPr>
      </w:pPr>
      <w:r w:rsidRPr="000F3E83">
        <w:rPr>
          <w:color w:val="002060"/>
          <w:sz w:val="24"/>
          <w:szCs w:val="24"/>
        </w:rPr>
        <w:t xml:space="preserve">What problem will MT CAHN LEAD </w:t>
      </w:r>
      <w:proofErr w:type="gramStart"/>
      <w:r w:rsidRPr="000F3E83">
        <w:rPr>
          <w:color w:val="002060"/>
          <w:sz w:val="24"/>
          <w:szCs w:val="24"/>
        </w:rPr>
        <w:t>solve?</w:t>
      </w:r>
      <w:r>
        <w:rPr>
          <w:color w:val="002060"/>
          <w:sz w:val="24"/>
          <w:szCs w:val="24"/>
        </w:rPr>
        <w:t>_</w:t>
      </w:r>
      <w:proofErr w:type="gramEnd"/>
      <w:r>
        <w:rPr>
          <w:color w:val="002060"/>
          <w:sz w:val="24"/>
          <w:szCs w:val="24"/>
        </w:rPr>
        <w:t>___________________________________________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What gap will be filled? ____________________________________________________________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What will/does LEAD do that no-one else does? 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What risk can LEAD assume that other cannot? ______________________________________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Which customer needs will LEAD satisfy? ____________________________________________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What bundle of products does LEAD offer? __________________________________________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w:t>
      </w:r>
    </w:p>
    <w:p w:rsidR="000F3E83" w:rsidRDefault="000F3E83" w:rsidP="001145D6">
      <w:pPr>
        <w:pStyle w:val="ListParagraph"/>
        <w:numPr>
          <w:ilvl w:val="0"/>
          <w:numId w:val="11"/>
        </w:numPr>
        <w:spacing w:after="0"/>
        <w:rPr>
          <w:color w:val="002060"/>
          <w:sz w:val="24"/>
          <w:szCs w:val="24"/>
        </w:rPr>
      </w:pPr>
      <w:r>
        <w:rPr>
          <w:color w:val="002060"/>
          <w:sz w:val="24"/>
          <w:szCs w:val="24"/>
        </w:rPr>
        <w:t>What support or other benefit does LEAD offer? _____________________________________</w:t>
      </w:r>
    </w:p>
    <w:p w:rsidR="000F3E83" w:rsidRDefault="000F3E83"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w:t>
      </w:r>
    </w:p>
    <w:p w:rsidR="001145D6" w:rsidRDefault="000F3E83" w:rsidP="001145D6">
      <w:pPr>
        <w:pStyle w:val="ListParagraph"/>
        <w:numPr>
          <w:ilvl w:val="0"/>
          <w:numId w:val="11"/>
        </w:numPr>
        <w:spacing w:after="0"/>
        <w:rPr>
          <w:color w:val="002060"/>
          <w:sz w:val="24"/>
          <w:szCs w:val="24"/>
        </w:rPr>
      </w:pPr>
      <w:r>
        <w:rPr>
          <w:color w:val="002060"/>
          <w:sz w:val="24"/>
          <w:szCs w:val="24"/>
        </w:rPr>
        <w:t xml:space="preserve">How does LEAD ‘compete’? (price, quality, 24/7, other materials, </w:t>
      </w:r>
      <w:r w:rsidR="001145D6">
        <w:rPr>
          <w:color w:val="002060"/>
          <w:sz w:val="24"/>
          <w:szCs w:val="24"/>
        </w:rPr>
        <w:t>speed, results, etc.) _</w:t>
      </w:r>
    </w:p>
    <w:p w:rsidR="0086163D" w:rsidRDefault="001145D6" w:rsidP="001145D6">
      <w:pPr>
        <w:pStyle w:val="ListParagraph"/>
        <w:spacing w:after="0"/>
        <w:ind w:left="720" w:firstLine="0"/>
        <w:rPr>
          <w:color w:val="002060"/>
          <w:sz w:val="24"/>
          <w:szCs w:val="24"/>
        </w:rPr>
      </w:pPr>
      <w:r>
        <w:rPr>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0F3E83">
        <w:rPr>
          <w:color w:val="002060"/>
          <w:sz w:val="24"/>
          <w:szCs w:val="24"/>
        </w:rPr>
        <w:t xml:space="preserve"> </w:t>
      </w:r>
    </w:p>
    <w:p w:rsidR="000F3E83" w:rsidRPr="0086163D" w:rsidRDefault="0086163D" w:rsidP="001145D6">
      <w:pPr>
        <w:pStyle w:val="ListParagraph"/>
        <w:spacing w:after="0"/>
        <w:ind w:left="720" w:firstLine="0"/>
        <w:rPr>
          <w:b/>
          <w:color w:val="002060"/>
          <w:sz w:val="24"/>
          <w:szCs w:val="24"/>
        </w:rPr>
      </w:pPr>
      <w:r w:rsidRPr="0086163D">
        <w:rPr>
          <w:b/>
          <w:color w:val="002060"/>
          <w:sz w:val="24"/>
          <w:szCs w:val="24"/>
        </w:rPr>
        <w:t>Business Model Canvas Value Proposition Workshop:</w:t>
      </w:r>
      <w:r w:rsidR="000F3E83" w:rsidRPr="0086163D">
        <w:rPr>
          <w:b/>
          <w:color w:val="002060"/>
          <w:sz w:val="24"/>
          <w:szCs w:val="24"/>
        </w:rPr>
        <w:t xml:space="preserve"> </w:t>
      </w:r>
    </w:p>
    <w:p w:rsidR="0086163D" w:rsidRDefault="0086163D" w:rsidP="001145D6">
      <w:pPr>
        <w:pStyle w:val="ListParagraph"/>
        <w:spacing w:after="0"/>
        <w:ind w:left="720" w:firstLine="0"/>
        <w:rPr>
          <w:color w:val="002060"/>
          <w:sz w:val="24"/>
          <w:szCs w:val="24"/>
        </w:rPr>
      </w:pPr>
    </w:p>
    <w:p w:rsidR="0086163D" w:rsidRDefault="0086163D" w:rsidP="001145D6">
      <w:pPr>
        <w:pStyle w:val="ListParagraph"/>
        <w:spacing w:after="0"/>
        <w:ind w:left="720" w:firstLine="0"/>
        <w:rPr>
          <w:color w:val="002060"/>
          <w:sz w:val="24"/>
          <w:szCs w:val="24"/>
        </w:rPr>
      </w:pPr>
    </w:p>
    <w:p w:rsidR="001145D6" w:rsidRDefault="001145D6" w:rsidP="001145D6">
      <w:pPr>
        <w:pStyle w:val="ListParagraph"/>
        <w:spacing w:after="0"/>
        <w:ind w:left="720" w:firstLine="0"/>
        <w:rPr>
          <w:color w:val="002060"/>
          <w:sz w:val="24"/>
          <w:szCs w:val="24"/>
        </w:rPr>
      </w:pPr>
      <w:r>
        <w:rPr>
          <w:noProof/>
        </w:rPr>
        <w:drawing>
          <wp:inline distT="0" distB="0" distL="0" distR="0">
            <wp:extent cx="6582293" cy="4389120"/>
            <wp:effectExtent l="0" t="0" r="9525" b="0"/>
            <wp:docPr id="44" name="Picture 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23642" cy="4416692"/>
                    </a:xfrm>
                    <a:prstGeom prst="rect">
                      <a:avLst/>
                    </a:prstGeom>
                    <a:noFill/>
                    <a:ln>
                      <a:noFill/>
                    </a:ln>
                  </pic:spPr>
                </pic:pic>
              </a:graphicData>
            </a:graphic>
          </wp:inline>
        </w:drawing>
      </w:r>
    </w:p>
    <w:p w:rsidR="0086163D" w:rsidRDefault="0086163D" w:rsidP="001145D6">
      <w:pPr>
        <w:pStyle w:val="ListParagraph"/>
        <w:spacing w:after="0"/>
        <w:ind w:left="720" w:firstLine="0"/>
        <w:rPr>
          <w:color w:val="002060"/>
          <w:sz w:val="24"/>
          <w:szCs w:val="24"/>
        </w:rPr>
      </w:pPr>
    </w:p>
    <w:p w:rsidR="0086163D" w:rsidRDefault="0086163D" w:rsidP="001145D6">
      <w:pPr>
        <w:pStyle w:val="ListParagraph"/>
        <w:spacing w:after="0"/>
        <w:ind w:left="720" w:firstLine="0"/>
        <w:rPr>
          <w:color w:val="002060"/>
          <w:sz w:val="24"/>
          <w:szCs w:val="24"/>
        </w:rPr>
      </w:pPr>
    </w:p>
    <w:p w:rsidR="0086163D" w:rsidRDefault="0086163D" w:rsidP="001145D6">
      <w:pPr>
        <w:pStyle w:val="ListParagraph"/>
        <w:spacing w:after="0"/>
        <w:ind w:left="720" w:firstLine="0"/>
        <w:rPr>
          <w:b/>
          <w:color w:val="002060"/>
          <w:sz w:val="24"/>
          <w:szCs w:val="24"/>
        </w:rPr>
      </w:pPr>
      <w:r w:rsidRPr="0086163D">
        <w:rPr>
          <w:b/>
          <w:color w:val="002060"/>
          <w:sz w:val="24"/>
          <w:szCs w:val="24"/>
        </w:rPr>
        <w:t>Create a Value Proposition for LEAD Transformational Leadership:</w:t>
      </w:r>
    </w:p>
    <w:p w:rsidR="0086163D" w:rsidRDefault="0086163D" w:rsidP="001145D6">
      <w:pPr>
        <w:pStyle w:val="ListParagraph"/>
        <w:spacing w:after="0"/>
        <w:ind w:left="720" w:firstLine="0"/>
        <w:rPr>
          <w:b/>
          <w:color w:val="002060"/>
          <w:sz w:val="24"/>
          <w:szCs w:val="24"/>
        </w:rPr>
      </w:pPr>
    </w:p>
    <w:p w:rsidR="0086163D" w:rsidRDefault="0086163D" w:rsidP="001145D6">
      <w:pPr>
        <w:pStyle w:val="ListParagraph"/>
        <w:spacing w:after="0"/>
        <w:ind w:left="720" w:firstLine="0"/>
        <w:rPr>
          <w:b/>
          <w:color w:val="002060"/>
          <w:sz w:val="24"/>
          <w:szCs w:val="24"/>
        </w:rPr>
      </w:pPr>
      <w:r>
        <w:rPr>
          <w:b/>
          <w:noProof/>
          <w:color w:val="002060"/>
          <w:sz w:val="24"/>
          <w:szCs w:val="24"/>
        </w:rPr>
        <w:drawing>
          <wp:anchor distT="0" distB="0" distL="114300" distR="114300" simplePos="0" relativeHeight="251678720" behindDoc="0" locked="0" layoutInCell="1" allowOverlap="1">
            <wp:simplePos x="0" y="0"/>
            <wp:positionH relativeFrom="column">
              <wp:posOffset>1561465</wp:posOffset>
            </wp:positionH>
            <wp:positionV relativeFrom="paragraph">
              <wp:posOffset>14605</wp:posOffset>
            </wp:positionV>
            <wp:extent cx="2047875" cy="2033905"/>
            <wp:effectExtent l="6985" t="0" r="0" b="0"/>
            <wp:wrapThrough wrapText="bothSides">
              <wp:wrapPolygon edited="0">
                <wp:start x="74" y="20865"/>
                <wp:lineTo x="476" y="21674"/>
                <wp:lineTo x="21171" y="21674"/>
                <wp:lineTo x="21372" y="20865"/>
                <wp:lineTo x="21372" y="1039"/>
                <wp:lineTo x="21171" y="229"/>
                <wp:lineTo x="476" y="229"/>
                <wp:lineTo x="74" y="1039"/>
                <wp:lineTo x="74" y="20865"/>
              </wp:wrapPolygon>
            </wp:wrapThrough>
            <wp:docPr id="45" name="Picture 45" descr="A picture containing grass, animal, hay, mamma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addy.JPG"/>
                    <pic:cNvPicPr/>
                  </pic:nvPicPr>
                  <pic:blipFill rotWithShape="1">
                    <a:blip r:embed="rId71" cstate="print">
                      <a:extLst>
                        <a:ext uri="{28A0092B-C50C-407E-A947-70E740481C1C}">
                          <a14:useLocalDpi xmlns:a14="http://schemas.microsoft.com/office/drawing/2010/main" val="0"/>
                        </a:ext>
                      </a:extLst>
                    </a:blip>
                    <a:srcRect l="13076" r="11436"/>
                    <a:stretch/>
                  </pic:blipFill>
                  <pic:spPr bwMode="auto">
                    <a:xfrm rot="5400000">
                      <a:off x="0" y="0"/>
                      <a:ext cx="2047875" cy="20339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2060"/>
          <w:sz w:val="24"/>
          <w:szCs w:val="24"/>
        </w:rPr>
        <w:t xml:space="preserve">…Brainstorming &amp; Sticky-notes </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spacing w:after="0"/>
        <w:ind w:left="720" w:firstLine="0"/>
        <w:rPr>
          <w:b/>
          <w:color w:val="002060"/>
          <w:sz w:val="24"/>
          <w:szCs w:val="24"/>
        </w:rPr>
      </w:pPr>
      <w:r>
        <w:rPr>
          <w:b/>
          <w:color w:val="002060"/>
          <w:sz w:val="24"/>
          <w:szCs w:val="24"/>
        </w:rPr>
        <w:t>_________________________________________</w:t>
      </w:r>
    </w:p>
    <w:p w:rsidR="0086163D" w:rsidRDefault="0086163D" w:rsidP="001145D6">
      <w:pPr>
        <w:pStyle w:val="ListParagraph"/>
        <w:pBdr>
          <w:bottom w:val="single" w:sz="12" w:space="1" w:color="auto"/>
        </w:pBdr>
        <w:spacing w:after="0"/>
        <w:ind w:left="720" w:firstLine="0"/>
        <w:rPr>
          <w:b/>
          <w:color w:val="002060"/>
          <w:sz w:val="24"/>
          <w:szCs w:val="24"/>
        </w:rPr>
      </w:pPr>
      <w:r>
        <w:rPr>
          <w:b/>
          <w:color w:val="002060"/>
          <w:sz w:val="24"/>
          <w:szCs w:val="24"/>
        </w:rPr>
        <w:t>_________________________________________</w:t>
      </w: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r>
        <w:rPr>
          <w:b/>
          <w:color w:val="002060"/>
          <w:sz w:val="24"/>
          <w:szCs w:val="24"/>
        </w:rPr>
        <w:t>Pan American Health Organization (PAHO) Leadership Course:</w:t>
      </w:r>
    </w:p>
    <w:p w:rsidR="00CB2977" w:rsidRDefault="00CB2977" w:rsidP="001145D6">
      <w:pPr>
        <w:pStyle w:val="ListParagraph"/>
        <w:spacing w:after="0"/>
        <w:ind w:left="720" w:firstLine="0"/>
        <w:rPr>
          <w:b/>
          <w:color w:val="002060"/>
          <w:sz w:val="24"/>
          <w:szCs w:val="24"/>
        </w:rPr>
      </w:pPr>
    </w:p>
    <w:p w:rsidR="00CB2977" w:rsidRDefault="00CB2977" w:rsidP="001145D6">
      <w:pPr>
        <w:pStyle w:val="ListParagraph"/>
        <w:spacing w:after="0"/>
        <w:ind w:left="720" w:firstLine="0"/>
        <w:rPr>
          <w:b/>
          <w:color w:val="002060"/>
          <w:sz w:val="24"/>
          <w:szCs w:val="24"/>
        </w:rPr>
      </w:pPr>
      <w:r>
        <w:rPr>
          <w:b/>
          <w:color w:val="002060"/>
          <w:sz w:val="24"/>
          <w:szCs w:val="24"/>
        </w:rPr>
        <w:t>How does it align with our Customer Segment? ______________________________________</w:t>
      </w:r>
    </w:p>
    <w:p w:rsidR="00CB2977" w:rsidRDefault="00CB2977" w:rsidP="001145D6">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B2977" w:rsidRDefault="00CB2977" w:rsidP="001145D6">
      <w:pPr>
        <w:pStyle w:val="ListParagraph"/>
        <w:spacing w:after="0"/>
        <w:ind w:left="720" w:firstLine="0"/>
        <w:rPr>
          <w:b/>
          <w:color w:val="002060"/>
          <w:sz w:val="24"/>
          <w:szCs w:val="24"/>
        </w:rPr>
      </w:pPr>
    </w:p>
    <w:p w:rsidR="00742914" w:rsidRDefault="00742914" w:rsidP="001145D6">
      <w:pPr>
        <w:pStyle w:val="ListParagraph"/>
        <w:spacing w:after="0"/>
        <w:ind w:left="720" w:firstLine="0"/>
        <w:rPr>
          <w:b/>
          <w:color w:val="002060"/>
          <w:sz w:val="24"/>
          <w:szCs w:val="24"/>
        </w:rPr>
      </w:pPr>
      <w:r>
        <w:rPr>
          <w:b/>
          <w:color w:val="002060"/>
          <w:sz w:val="24"/>
          <w:szCs w:val="24"/>
        </w:rPr>
        <w:t>How does it align with our Value Proposition? ________________________________________</w:t>
      </w:r>
    </w:p>
    <w:p w:rsidR="00742914" w:rsidRDefault="00742914" w:rsidP="001145D6">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42914" w:rsidRDefault="00742914" w:rsidP="001145D6">
      <w:pPr>
        <w:pStyle w:val="ListParagraph"/>
        <w:spacing w:after="0"/>
        <w:ind w:left="720" w:firstLine="0"/>
        <w:rPr>
          <w:b/>
          <w:color w:val="002060"/>
          <w:sz w:val="24"/>
          <w:szCs w:val="24"/>
        </w:rPr>
      </w:pPr>
    </w:p>
    <w:p w:rsidR="00742914" w:rsidRDefault="00742914" w:rsidP="001145D6">
      <w:pPr>
        <w:pStyle w:val="ListParagraph"/>
        <w:spacing w:after="0"/>
        <w:ind w:left="720" w:firstLine="0"/>
        <w:rPr>
          <w:b/>
          <w:color w:val="002060"/>
          <w:sz w:val="24"/>
          <w:szCs w:val="24"/>
        </w:rPr>
      </w:pPr>
      <w:r>
        <w:rPr>
          <w:b/>
          <w:color w:val="002060"/>
          <w:sz w:val="24"/>
          <w:szCs w:val="24"/>
        </w:rPr>
        <w:t>Would you take this course? ________________</w:t>
      </w:r>
      <w:r w:rsidR="00613E77">
        <w:rPr>
          <w:b/>
          <w:color w:val="002060"/>
          <w:sz w:val="24"/>
          <w:szCs w:val="24"/>
        </w:rPr>
        <w:t xml:space="preserve"> (if no, why not?): _______________________</w:t>
      </w:r>
    </w:p>
    <w:p w:rsidR="00613E77" w:rsidRDefault="00613E77" w:rsidP="001145D6">
      <w:pPr>
        <w:pStyle w:val="ListParagraph"/>
        <w:spacing w:after="0"/>
        <w:ind w:left="720" w:firstLine="0"/>
        <w:rPr>
          <w:b/>
          <w:color w:val="002060"/>
          <w:sz w:val="24"/>
          <w:szCs w:val="24"/>
        </w:rPr>
      </w:pPr>
      <w:r>
        <w:rPr>
          <w:b/>
          <w:color w:val="002060"/>
          <w:sz w:val="24"/>
          <w:szCs w:val="24"/>
        </w:rPr>
        <w:t>____________________________________________________________________________________</w:t>
      </w:r>
    </w:p>
    <w:p w:rsidR="00742914" w:rsidRDefault="00742914" w:rsidP="001145D6">
      <w:pPr>
        <w:pStyle w:val="ListParagraph"/>
        <w:spacing w:after="0"/>
        <w:ind w:left="720" w:firstLine="0"/>
        <w:rPr>
          <w:b/>
          <w:color w:val="002060"/>
          <w:sz w:val="24"/>
          <w:szCs w:val="24"/>
        </w:rPr>
      </w:pPr>
    </w:p>
    <w:p w:rsidR="00742914" w:rsidRDefault="00742914" w:rsidP="001145D6">
      <w:pPr>
        <w:pStyle w:val="ListParagraph"/>
        <w:spacing w:after="0"/>
        <w:ind w:left="720" w:firstLine="0"/>
        <w:rPr>
          <w:b/>
          <w:color w:val="002060"/>
          <w:sz w:val="24"/>
          <w:szCs w:val="24"/>
        </w:rPr>
      </w:pPr>
      <w:r>
        <w:rPr>
          <w:b/>
          <w:color w:val="002060"/>
          <w:sz w:val="24"/>
          <w:szCs w:val="24"/>
        </w:rPr>
        <w:t>Can you recommend another course? _____________________________________________</w:t>
      </w:r>
      <w:r w:rsidR="004264B0">
        <w:rPr>
          <w:b/>
          <w:color w:val="002060"/>
          <w:sz w:val="24"/>
          <w:szCs w:val="24"/>
        </w:rPr>
        <w:t>_</w:t>
      </w:r>
    </w:p>
    <w:p w:rsidR="00742914" w:rsidRDefault="00742914" w:rsidP="001145D6">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w:t>
      </w:r>
    </w:p>
    <w:p w:rsidR="00742914" w:rsidRDefault="00742914" w:rsidP="001145D6">
      <w:pPr>
        <w:pStyle w:val="ListParagraph"/>
        <w:spacing w:after="0"/>
        <w:ind w:left="720" w:firstLine="0"/>
        <w:rPr>
          <w:b/>
          <w:color w:val="002060"/>
          <w:sz w:val="24"/>
          <w:szCs w:val="24"/>
        </w:rPr>
      </w:pPr>
    </w:p>
    <w:p w:rsidR="004264B0" w:rsidRDefault="004264B0" w:rsidP="001145D6">
      <w:pPr>
        <w:pStyle w:val="ListParagraph"/>
        <w:spacing w:after="0"/>
        <w:ind w:left="720" w:firstLine="0"/>
        <w:rPr>
          <w:b/>
          <w:color w:val="002060"/>
          <w:sz w:val="24"/>
          <w:szCs w:val="24"/>
        </w:rPr>
      </w:pPr>
      <w:r>
        <w:rPr>
          <w:b/>
          <w:color w:val="002060"/>
          <w:sz w:val="24"/>
          <w:szCs w:val="24"/>
        </w:rPr>
        <w:t>Team Plan – Calendar:</w:t>
      </w:r>
    </w:p>
    <w:p w:rsidR="004264B0" w:rsidRDefault="0019119D" w:rsidP="001145D6">
      <w:pPr>
        <w:pStyle w:val="ListParagraph"/>
        <w:spacing w:after="0"/>
        <w:ind w:left="720" w:firstLine="0"/>
        <w:rPr>
          <w:b/>
          <w:color w:val="002060"/>
          <w:sz w:val="24"/>
          <w:szCs w:val="24"/>
        </w:rPr>
      </w:pPr>
      <w:r>
        <w:rPr>
          <w:b/>
          <w:noProof/>
          <w:color w:val="002060"/>
          <w:sz w:val="24"/>
          <w:szCs w:val="24"/>
        </w:rPr>
        <mc:AlternateContent>
          <mc:Choice Requires="wps">
            <w:drawing>
              <wp:anchor distT="0" distB="0" distL="114300" distR="114300" simplePos="0" relativeHeight="251680768" behindDoc="0" locked="0" layoutInCell="1" allowOverlap="1">
                <wp:simplePos x="0" y="0"/>
                <wp:positionH relativeFrom="column">
                  <wp:posOffset>3749040</wp:posOffset>
                </wp:positionH>
                <wp:positionV relativeFrom="paragraph">
                  <wp:posOffset>877570</wp:posOffset>
                </wp:positionV>
                <wp:extent cx="662940" cy="434340"/>
                <wp:effectExtent l="0" t="0" r="22860" b="22860"/>
                <wp:wrapNone/>
                <wp:docPr id="49" name="Text Box 49"/>
                <wp:cNvGraphicFramePr/>
                <a:graphic xmlns:a="http://schemas.openxmlformats.org/drawingml/2006/main">
                  <a:graphicData uri="http://schemas.microsoft.com/office/word/2010/wordprocessingShape">
                    <wps:wsp>
                      <wps:cNvSpPr txBox="1"/>
                      <wps:spPr>
                        <a:xfrm>
                          <a:off x="0" y="0"/>
                          <a:ext cx="662940" cy="434340"/>
                        </a:xfrm>
                        <a:prstGeom prst="rect">
                          <a:avLst/>
                        </a:prstGeom>
                        <a:solidFill>
                          <a:schemeClr val="lt1"/>
                        </a:solidFill>
                        <a:ln w="6350">
                          <a:solidFill>
                            <a:prstClr val="black"/>
                          </a:solidFill>
                        </a:ln>
                      </wps:spPr>
                      <wps:txbx>
                        <w:txbxContent>
                          <w:p w:rsidR="00E67EC9" w:rsidRPr="004264B0" w:rsidRDefault="00E67EC9" w:rsidP="004264B0">
                            <w:pPr>
                              <w:shd w:val="clear" w:color="auto" w:fill="C9C5EC" w:themeFill="accent3" w:themeFillTint="33"/>
                              <w:rPr>
                                <w:sz w:val="32"/>
                                <w:szCs w:val="32"/>
                              </w:rPr>
                            </w:pPr>
                            <w:proofErr w:type="gramStart"/>
                            <w:r w:rsidRPr="004264B0">
                              <w:rPr>
                                <w:sz w:val="32"/>
                                <w:szCs w:val="32"/>
                              </w:rPr>
                              <w:t>Aug..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left:0;text-align:left;margin-left:295.2pt;margin-top:69.1pt;width:52.2pt;height:3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" fillcolor="white [3201]" strokeweight=".5pt">
                <v:textbox>
                  <w:txbxContent>
                    <w:p w:rsidR="00E67EC9" w:rsidRPr="004264B0" w:rsidRDefault="00E67EC9" w:rsidP="004264B0">
                      <w:pPr>
                        <w:shd w:val="clear" w:color="auto" w:fill="C9C5EC" w:themeFill="accent3" w:themeFillTint="33"/>
                        <w:rPr>
                          <w:sz w:val="32"/>
                          <w:szCs w:val="32"/>
                        </w:rPr>
                      </w:pPr>
                      <w:proofErr w:type="gramStart"/>
                      <w:r w:rsidRPr="004264B0">
                        <w:rPr>
                          <w:sz w:val="32"/>
                          <w:szCs w:val="32"/>
                        </w:rPr>
                        <w:t>Aug..</w:t>
                      </w:r>
                      <w:proofErr w:type="gramEnd"/>
                    </w:p>
                  </w:txbxContent>
                </v:textbox>
              </v:shape>
            </w:pict>
          </mc:Fallback>
        </mc:AlternateContent>
      </w:r>
      <w:r>
        <w:rPr>
          <w:b/>
          <w:noProof/>
          <w:color w:val="002060"/>
          <w:sz w:val="24"/>
          <w:szCs w:val="24"/>
        </w:rPr>
        <mc:AlternateContent>
          <mc:Choice Requires="wps">
            <w:drawing>
              <wp:anchor distT="0" distB="0" distL="114300" distR="114300" simplePos="0" relativeHeight="251679744" behindDoc="0" locked="0" layoutInCell="1" allowOverlap="1">
                <wp:simplePos x="0" y="0"/>
                <wp:positionH relativeFrom="column">
                  <wp:posOffset>2948940</wp:posOffset>
                </wp:positionH>
                <wp:positionV relativeFrom="paragraph">
                  <wp:posOffset>1083310</wp:posOffset>
                </wp:positionV>
                <wp:extent cx="609600" cy="3810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609600" cy="381000"/>
                        </a:xfrm>
                        <a:prstGeom prst="rect">
                          <a:avLst/>
                        </a:prstGeom>
                        <a:solidFill>
                          <a:schemeClr val="lt1"/>
                        </a:solidFill>
                        <a:ln w="6350">
                          <a:solidFill>
                            <a:prstClr val="black"/>
                          </a:solidFill>
                        </a:ln>
                      </wps:spPr>
                      <wps:txbx>
                        <w:txbxContent>
                          <w:p w:rsidR="00E67EC9" w:rsidRPr="004264B0" w:rsidRDefault="00E67EC9" w:rsidP="004264B0">
                            <w:pPr>
                              <w:shd w:val="clear" w:color="auto" w:fill="C9C5EC" w:themeFill="accent3" w:themeFillTint="33"/>
                              <w:rPr>
                                <w:sz w:val="32"/>
                                <w:szCs w:val="32"/>
                              </w:rPr>
                            </w:pPr>
                            <w:r w:rsidRPr="004264B0">
                              <w:rPr>
                                <w:sz w:val="32"/>
                                <w:szCs w:val="32"/>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4" type="#_x0000_t202" style="position:absolute;left:0;text-align:left;margin-left:232.2pt;margin-top:85.3pt;width:48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" fillcolor="white [3201]" strokeweight=".5pt">
                <v:textbox>
                  <w:txbxContent>
                    <w:p w:rsidR="00E67EC9" w:rsidRPr="004264B0" w:rsidRDefault="00E67EC9" w:rsidP="004264B0">
                      <w:pPr>
                        <w:shd w:val="clear" w:color="auto" w:fill="C9C5EC" w:themeFill="accent3" w:themeFillTint="33"/>
                        <w:rPr>
                          <w:sz w:val="32"/>
                          <w:szCs w:val="32"/>
                        </w:rPr>
                      </w:pPr>
                      <w:r w:rsidRPr="004264B0">
                        <w:rPr>
                          <w:sz w:val="32"/>
                          <w:szCs w:val="32"/>
                        </w:rPr>
                        <w:t>July</w:t>
                      </w:r>
                    </w:p>
                  </w:txbxContent>
                </v:textbox>
              </v:shape>
            </w:pict>
          </mc:Fallback>
        </mc:AlternateContent>
      </w:r>
      <w:r w:rsidR="004264B0">
        <w:rPr>
          <w:b/>
          <w:noProof/>
          <w:color w:val="002060"/>
          <w:sz w:val="24"/>
          <w:szCs w:val="24"/>
        </w:rPr>
        <w:drawing>
          <wp:inline distT="0" distB="0" distL="0" distR="0">
            <wp:extent cx="5486400" cy="2628900"/>
            <wp:effectExtent l="19050" t="0" r="1905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401140" w:rsidRDefault="00401140" w:rsidP="001145D6">
      <w:pPr>
        <w:pStyle w:val="ListParagraph"/>
        <w:spacing w:after="0"/>
        <w:ind w:left="720" w:firstLine="0"/>
        <w:rPr>
          <w:b/>
          <w:color w:val="002060"/>
          <w:sz w:val="24"/>
          <w:szCs w:val="24"/>
        </w:rPr>
      </w:pPr>
      <w:r>
        <w:rPr>
          <w:b/>
          <w:color w:val="002060"/>
          <w:sz w:val="24"/>
          <w:szCs w:val="24"/>
        </w:rPr>
        <w:t>Notes: _____________________________________________________________________________</w:t>
      </w:r>
    </w:p>
    <w:p w:rsidR="00401140" w:rsidRDefault="00401140" w:rsidP="001145D6">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01140" w:rsidRDefault="00401140" w:rsidP="001145D6">
      <w:pPr>
        <w:pStyle w:val="ListParagraph"/>
        <w:spacing w:after="0"/>
        <w:ind w:left="720" w:firstLine="0"/>
        <w:rPr>
          <w:b/>
          <w:color w:val="002060"/>
          <w:sz w:val="24"/>
          <w:szCs w:val="24"/>
        </w:rPr>
      </w:pPr>
    </w:p>
    <w:p w:rsidR="00401140" w:rsidRDefault="00401140" w:rsidP="001145D6">
      <w:pPr>
        <w:pStyle w:val="ListParagraph"/>
        <w:spacing w:after="0"/>
        <w:ind w:left="720" w:firstLine="0"/>
        <w:rPr>
          <w:b/>
          <w:color w:val="002060"/>
          <w:sz w:val="24"/>
          <w:szCs w:val="24"/>
        </w:rPr>
      </w:pPr>
    </w:p>
    <w:tbl>
      <w:tblPr>
        <w:tblStyle w:val="GridTable1Light-Accent3"/>
        <w:tblW w:w="0" w:type="auto"/>
        <w:tblLook w:val="04A0" w:firstRow="1" w:lastRow="0" w:firstColumn="1" w:lastColumn="0" w:noHBand="0" w:noVBand="1"/>
      </w:tblPr>
      <w:tblGrid>
        <w:gridCol w:w="5215"/>
        <w:gridCol w:w="2970"/>
        <w:gridCol w:w="1885"/>
      </w:tblGrid>
      <w:tr w:rsidR="00381898" w:rsidTr="00401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Pr>
          <w:p w:rsidR="00381898" w:rsidRPr="00381898" w:rsidRDefault="00381898" w:rsidP="00381898">
            <w:pPr>
              <w:pStyle w:val="ListParagraph"/>
              <w:spacing w:after="0"/>
              <w:ind w:left="0" w:firstLine="0"/>
              <w:jc w:val="center"/>
              <w:rPr>
                <w:b w:val="0"/>
                <w:color w:val="002060"/>
                <w:sz w:val="22"/>
              </w:rPr>
            </w:pPr>
            <w:r w:rsidRPr="00381898">
              <w:rPr>
                <w:color w:val="002060"/>
                <w:sz w:val="22"/>
              </w:rPr>
              <w:t>Action Items</w:t>
            </w:r>
          </w:p>
        </w:tc>
        <w:tc>
          <w:tcPr>
            <w:tcW w:w="2970" w:type="dxa"/>
          </w:tcPr>
          <w:p w:rsidR="00381898" w:rsidRPr="00381898" w:rsidRDefault="00381898" w:rsidP="00381898">
            <w:pPr>
              <w:pStyle w:val="ListParagraph"/>
              <w:spacing w:after="0"/>
              <w:ind w:left="0" w:firstLine="0"/>
              <w:jc w:val="center"/>
              <w:cnfStyle w:val="100000000000" w:firstRow="1" w:lastRow="0" w:firstColumn="0" w:lastColumn="0" w:oddVBand="0" w:evenVBand="0" w:oddHBand="0" w:evenHBand="0" w:firstRowFirstColumn="0" w:firstRowLastColumn="0" w:lastRowFirstColumn="0" w:lastRowLastColumn="0"/>
              <w:rPr>
                <w:b w:val="0"/>
                <w:color w:val="002060"/>
                <w:sz w:val="22"/>
              </w:rPr>
            </w:pPr>
            <w:r w:rsidRPr="00381898">
              <w:rPr>
                <w:b w:val="0"/>
                <w:color w:val="002060"/>
                <w:sz w:val="22"/>
              </w:rPr>
              <w:t>Team Member</w:t>
            </w:r>
          </w:p>
        </w:tc>
        <w:tc>
          <w:tcPr>
            <w:tcW w:w="1885" w:type="dxa"/>
          </w:tcPr>
          <w:p w:rsidR="00381898" w:rsidRPr="00381898" w:rsidRDefault="00381898" w:rsidP="00381898">
            <w:pPr>
              <w:pStyle w:val="ListParagraph"/>
              <w:spacing w:after="0"/>
              <w:ind w:left="0" w:firstLine="0"/>
              <w:jc w:val="center"/>
              <w:cnfStyle w:val="100000000000" w:firstRow="1" w:lastRow="0" w:firstColumn="0" w:lastColumn="0" w:oddVBand="0" w:evenVBand="0" w:oddHBand="0" w:evenHBand="0" w:firstRowFirstColumn="0" w:firstRowLastColumn="0" w:lastRowFirstColumn="0" w:lastRowLastColumn="0"/>
              <w:rPr>
                <w:b w:val="0"/>
                <w:color w:val="002060"/>
                <w:sz w:val="22"/>
              </w:rPr>
            </w:pPr>
            <w:r w:rsidRPr="00381898">
              <w:rPr>
                <w:b w:val="0"/>
                <w:color w:val="002060"/>
                <w:sz w:val="22"/>
              </w:rPr>
              <w:t>Due Date</w:t>
            </w: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381898" w:rsidTr="00401140">
        <w:tc>
          <w:tcPr>
            <w:cnfStyle w:val="001000000000" w:firstRow="0" w:lastRow="0" w:firstColumn="1" w:lastColumn="0" w:oddVBand="0" w:evenVBand="0" w:oddHBand="0" w:evenHBand="0" w:firstRowFirstColumn="0" w:firstRowLastColumn="0" w:lastRowFirstColumn="0" w:lastRowLastColumn="0"/>
            <w:tcW w:w="5215" w:type="dxa"/>
          </w:tcPr>
          <w:p w:rsidR="00381898" w:rsidRDefault="00381898" w:rsidP="00381898">
            <w:pPr>
              <w:pStyle w:val="ListParagraph"/>
              <w:spacing w:after="0"/>
              <w:ind w:left="0" w:firstLine="0"/>
              <w:rPr>
                <w:b w:val="0"/>
                <w:color w:val="002060"/>
                <w:sz w:val="24"/>
                <w:szCs w:val="24"/>
              </w:rPr>
            </w:pPr>
          </w:p>
        </w:tc>
        <w:tc>
          <w:tcPr>
            <w:tcW w:w="2970"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381898" w:rsidRDefault="00381898" w:rsidP="00381898">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Pr="00381898" w:rsidRDefault="00401140" w:rsidP="00E67EC9">
            <w:pPr>
              <w:pStyle w:val="ListParagraph"/>
              <w:spacing w:after="0"/>
              <w:ind w:left="0" w:firstLine="0"/>
              <w:jc w:val="center"/>
              <w:rPr>
                <w:b w:val="0"/>
                <w:color w:val="002060"/>
                <w:sz w:val="22"/>
              </w:rPr>
            </w:pPr>
          </w:p>
        </w:tc>
        <w:tc>
          <w:tcPr>
            <w:tcW w:w="2970" w:type="dxa"/>
          </w:tcPr>
          <w:p w:rsidR="00401140" w:rsidRPr="00381898" w:rsidRDefault="00401140" w:rsidP="00E67EC9">
            <w:pPr>
              <w:pStyle w:val="ListParagraph"/>
              <w:spacing w:after="0"/>
              <w:ind w:left="0" w:firstLine="0"/>
              <w:jc w:val="center"/>
              <w:cnfStyle w:val="000000000000" w:firstRow="0" w:lastRow="0" w:firstColumn="0" w:lastColumn="0" w:oddVBand="0" w:evenVBand="0" w:oddHBand="0" w:evenHBand="0" w:firstRowFirstColumn="0" w:firstRowLastColumn="0" w:lastRowFirstColumn="0" w:lastRowLastColumn="0"/>
              <w:rPr>
                <w:b/>
                <w:color w:val="002060"/>
                <w:sz w:val="22"/>
              </w:rPr>
            </w:pPr>
          </w:p>
        </w:tc>
        <w:tc>
          <w:tcPr>
            <w:tcW w:w="1885" w:type="dxa"/>
          </w:tcPr>
          <w:p w:rsidR="00401140" w:rsidRPr="00381898" w:rsidRDefault="00401140" w:rsidP="00E67EC9">
            <w:pPr>
              <w:pStyle w:val="ListParagraph"/>
              <w:spacing w:after="0"/>
              <w:ind w:left="0" w:firstLine="0"/>
              <w:jc w:val="center"/>
              <w:cnfStyle w:val="000000000000" w:firstRow="0" w:lastRow="0" w:firstColumn="0" w:lastColumn="0" w:oddVBand="0" w:evenVBand="0" w:oddHBand="0" w:evenHBand="0" w:firstRowFirstColumn="0" w:firstRowLastColumn="0" w:lastRowFirstColumn="0" w:lastRowLastColumn="0"/>
              <w:rPr>
                <w:b/>
                <w:color w:val="002060"/>
                <w:sz w:val="22"/>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r w:rsidR="00401140" w:rsidTr="00401140">
        <w:tc>
          <w:tcPr>
            <w:cnfStyle w:val="001000000000" w:firstRow="0" w:lastRow="0" w:firstColumn="1" w:lastColumn="0" w:oddVBand="0" w:evenVBand="0" w:oddHBand="0" w:evenHBand="0" w:firstRowFirstColumn="0" w:firstRowLastColumn="0" w:lastRowFirstColumn="0" w:lastRowLastColumn="0"/>
            <w:tcW w:w="5215" w:type="dxa"/>
          </w:tcPr>
          <w:p w:rsidR="00401140" w:rsidRDefault="00401140" w:rsidP="00E67EC9">
            <w:pPr>
              <w:pStyle w:val="ListParagraph"/>
              <w:spacing w:after="0"/>
              <w:ind w:left="0" w:firstLine="0"/>
              <w:rPr>
                <w:b w:val="0"/>
                <w:color w:val="002060"/>
                <w:sz w:val="24"/>
                <w:szCs w:val="24"/>
              </w:rPr>
            </w:pPr>
          </w:p>
        </w:tc>
        <w:tc>
          <w:tcPr>
            <w:tcW w:w="2970"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c>
          <w:tcPr>
            <w:tcW w:w="1885" w:type="dxa"/>
          </w:tcPr>
          <w:p w:rsidR="00401140" w:rsidRDefault="00401140" w:rsidP="00E67EC9">
            <w:pPr>
              <w:pStyle w:val="ListParagraph"/>
              <w:spacing w:after="0"/>
              <w:ind w:left="0" w:firstLine="0"/>
              <w:cnfStyle w:val="000000000000" w:firstRow="0" w:lastRow="0" w:firstColumn="0" w:lastColumn="0" w:oddVBand="0" w:evenVBand="0" w:oddHBand="0" w:evenHBand="0" w:firstRowFirstColumn="0" w:firstRowLastColumn="0" w:lastRowFirstColumn="0" w:lastRowLastColumn="0"/>
              <w:rPr>
                <w:b/>
                <w:color w:val="002060"/>
                <w:sz w:val="24"/>
                <w:szCs w:val="24"/>
              </w:rPr>
            </w:pPr>
          </w:p>
        </w:tc>
      </w:tr>
    </w:tbl>
    <w:p w:rsidR="00381898" w:rsidRDefault="00381898" w:rsidP="00381898">
      <w:pPr>
        <w:pStyle w:val="ListParagraph"/>
        <w:spacing w:after="0"/>
        <w:ind w:left="720" w:firstLine="0"/>
        <w:rPr>
          <w:b/>
          <w:color w:val="002060"/>
          <w:sz w:val="24"/>
          <w:szCs w:val="24"/>
        </w:rPr>
      </w:pPr>
    </w:p>
    <w:p w:rsidR="00401140" w:rsidRDefault="00401140" w:rsidP="00381898">
      <w:pPr>
        <w:pStyle w:val="ListParagraph"/>
        <w:spacing w:after="0"/>
        <w:ind w:left="720" w:firstLine="0"/>
        <w:rPr>
          <w:b/>
          <w:color w:val="002060"/>
          <w:sz w:val="24"/>
          <w:szCs w:val="24"/>
        </w:rPr>
      </w:pPr>
      <w:r>
        <w:rPr>
          <w:b/>
          <w:color w:val="002060"/>
          <w:sz w:val="24"/>
          <w:szCs w:val="24"/>
        </w:rPr>
        <w:t xml:space="preserve">Please rate the value of this workshop:  1 (hum…)   2 (Some </w:t>
      </w:r>
      <w:proofErr w:type="gramStart"/>
      <w:r>
        <w:rPr>
          <w:b/>
          <w:color w:val="002060"/>
          <w:sz w:val="24"/>
          <w:szCs w:val="24"/>
        </w:rPr>
        <w:t xml:space="preserve">value)   </w:t>
      </w:r>
      <w:proofErr w:type="gramEnd"/>
      <w:r>
        <w:rPr>
          <w:b/>
          <w:color w:val="002060"/>
          <w:sz w:val="24"/>
          <w:szCs w:val="24"/>
        </w:rPr>
        <w:t xml:space="preserve">3 (Right track) </w:t>
      </w:r>
    </w:p>
    <w:p w:rsidR="00401140" w:rsidRDefault="00401140" w:rsidP="00381898">
      <w:pPr>
        <w:pStyle w:val="ListParagraph"/>
        <w:spacing w:after="0"/>
        <w:ind w:left="720" w:firstLine="0"/>
        <w:rPr>
          <w:b/>
          <w:color w:val="002060"/>
          <w:sz w:val="24"/>
          <w:szCs w:val="24"/>
        </w:rPr>
      </w:pPr>
    </w:p>
    <w:p w:rsidR="00401140" w:rsidRDefault="00401140" w:rsidP="00381898">
      <w:pPr>
        <w:pStyle w:val="ListParagraph"/>
        <w:spacing w:after="0"/>
        <w:ind w:left="720" w:firstLine="0"/>
        <w:rPr>
          <w:b/>
          <w:color w:val="002060"/>
          <w:sz w:val="24"/>
          <w:szCs w:val="24"/>
        </w:rPr>
      </w:pPr>
      <w:r>
        <w:rPr>
          <w:b/>
          <w:color w:val="002060"/>
          <w:sz w:val="24"/>
          <w:szCs w:val="24"/>
        </w:rPr>
        <w:t>What did you like (do again)? _____________________________________________________</w:t>
      </w:r>
    </w:p>
    <w:p w:rsidR="00401140" w:rsidRDefault="00401140" w:rsidP="00381898">
      <w:pPr>
        <w:pStyle w:val="ListParagraph"/>
        <w:spacing w:after="0"/>
        <w:ind w:left="720" w:firstLine="0"/>
        <w:rPr>
          <w:b/>
          <w:color w:val="002060"/>
          <w:sz w:val="24"/>
          <w:szCs w:val="24"/>
        </w:rPr>
      </w:pPr>
      <w:r>
        <w:rPr>
          <w:b/>
          <w:color w:val="002060"/>
          <w:sz w:val="24"/>
          <w:szCs w:val="24"/>
        </w:rPr>
        <w:t>___________________________________________________________________________________</w:t>
      </w:r>
    </w:p>
    <w:p w:rsidR="00401140" w:rsidRDefault="00401140" w:rsidP="00381898">
      <w:pPr>
        <w:pStyle w:val="ListParagraph"/>
        <w:spacing w:after="0"/>
        <w:ind w:left="720" w:firstLine="0"/>
        <w:rPr>
          <w:b/>
          <w:color w:val="002060"/>
          <w:sz w:val="24"/>
          <w:szCs w:val="24"/>
        </w:rPr>
      </w:pPr>
    </w:p>
    <w:p w:rsidR="00401140" w:rsidRDefault="00401140" w:rsidP="00381898">
      <w:pPr>
        <w:pStyle w:val="ListParagraph"/>
        <w:spacing w:after="0"/>
        <w:ind w:left="720" w:firstLine="0"/>
        <w:rPr>
          <w:b/>
          <w:color w:val="002060"/>
          <w:sz w:val="24"/>
          <w:szCs w:val="24"/>
        </w:rPr>
      </w:pPr>
      <w:r>
        <w:rPr>
          <w:b/>
          <w:color w:val="002060"/>
          <w:sz w:val="24"/>
          <w:szCs w:val="24"/>
        </w:rPr>
        <w:t>Don’t need to repeat: ______________________________________________________________</w:t>
      </w:r>
    </w:p>
    <w:p w:rsidR="00401140" w:rsidRDefault="00401140" w:rsidP="00381898">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w:t>
      </w:r>
    </w:p>
    <w:p w:rsidR="00401140" w:rsidRDefault="00401140" w:rsidP="00381898">
      <w:pPr>
        <w:pStyle w:val="ListParagraph"/>
        <w:spacing w:after="0"/>
        <w:ind w:left="720" w:firstLine="0"/>
        <w:rPr>
          <w:b/>
          <w:color w:val="002060"/>
          <w:sz w:val="24"/>
          <w:szCs w:val="24"/>
        </w:rPr>
      </w:pPr>
    </w:p>
    <w:p w:rsidR="001D32CC" w:rsidRDefault="001D32CC" w:rsidP="00381898">
      <w:pPr>
        <w:pStyle w:val="ListParagraph"/>
        <w:spacing w:after="0"/>
        <w:ind w:left="720" w:firstLine="0"/>
        <w:rPr>
          <w:b/>
          <w:color w:val="002060"/>
          <w:sz w:val="24"/>
          <w:szCs w:val="24"/>
        </w:rPr>
      </w:pPr>
      <w:r>
        <w:rPr>
          <w:b/>
          <w:color w:val="002060"/>
          <w:sz w:val="24"/>
          <w:szCs w:val="24"/>
        </w:rPr>
        <w:t>Did the workshop meet its goal? _________________________</w:t>
      </w:r>
    </w:p>
    <w:p w:rsidR="001D32CC" w:rsidRDefault="001D32CC" w:rsidP="00381898">
      <w:pPr>
        <w:pStyle w:val="ListParagraph"/>
        <w:spacing w:after="0"/>
        <w:ind w:left="720" w:firstLine="0"/>
        <w:rPr>
          <w:b/>
          <w:color w:val="002060"/>
          <w:sz w:val="24"/>
          <w:szCs w:val="24"/>
        </w:rPr>
      </w:pPr>
    </w:p>
    <w:p w:rsidR="001D32CC" w:rsidRDefault="001D32CC" w:rsidP="00381898">
      <w:pPr>
        <w:pStyle w:val="ListParagraph"/>
        <w:spacing w:after="0"/>
        <w:ind w:left="720" w:firstLine="0"/>
        <w:rPr>
          <w:b/>
          <w:color w:val="002060"/>
          <w:sz w:val="24"/>
          <w:szCs w:val="24"/>
        </w:rPr>
      </w:pPr>
      <w:r>
        <w:rPr>
          <w:b/>
          <w:color w:val="002060"/>
          <w:sz w:val="24"/>
          <w:szCs w:val="24"/>
        </w:rPr>
        <w:t>What recommendations do you have for future LEAD workshops? ____________________</w:t>
      </w:r>
    </w:p>
    <w:p w:rsidR="001D32CC" w:rsidRDefault="001D32CC" w:rsidP="00381898">
      <w:pPr>
        <w:pStyle w:val="ListParagraph"/>
        <w:spacing w:after="0"/>
        <w:ind w:left="720" w:firstLine="0"/>
        <w:rPr>
          <w:b/>
          <w:color w:val="002060"/>
          <w:sz w:val="24"/>
          <w:szCs w:val="24"/>
        </w:rPr>
      </w:pPr>
      <w:r>
        <w:rPr>
          <w:b/>
          <w:color w:val="002060"/>
          <w:sz w:val="24"/>
          <w:szCs w:val="24"/>
        </w:rPr>
        <w:t>________________________________________________________________________________________________________________________________________________________________________</w:t>
      </w:r>
    </w:p>
    <w:p w:rsidR="001D32CC" w:rsidRDefault="001D32CC" w:rsidP="00381898">
      <w:pPr>
        <w:pStyle w:val="ListParagraph"/>
        <w:spacing w:after="0"/>
        <w:ind w:left="720" w:firstLine="0"/>
        <w:rPr>
          <w:b/>
          <w:color w:val="002060"/>
          <w:sz w:val="24"/>
          <w:szCs w:val="24"/>
        </w:rPr>
      </w:pPr>
    </w:p>
    <w:p w:rsidR="001D32CC" w:rsidRDefault="001D32CC" w:rsidP="001D32CC">
      <w:pPr>
        <w:pStyle w:val="ListParagraph"/>
        <w:spacing w:after="0"/>
        <w:ind w:left="720" w:firstLine="0"/>
        <w:jc w:val="center"/>
        <w:rPr>
          <w:color w:val="002060"/>
          <w:sz w:val="24"/>
          <w:szCs w:val="24"/>
        </w:rPr>
      </w:pPr>
      <w:r w:rsidRPr="001D32CC">
        <w:rPr>
          <w:color w:val="002060"/>
          <w:sz w:val="24"/>
          <w:szCs w:val="24"/>
        </w:rPr>
        <w:t xml:space="preserve">(Materials prepared and provided by Michele Sare; </w:t>
      </w:r>
      <w:hyperlink r:id="rId77" w:history="1">
        <w:r w:rsidRPr="001D32CC">
          <w:rPr>
            <w:rStyle w:val="Hyperlink"/>
            <w:sz w:val="24"/>
            <w:szCs w:val="24"/>
          </w:rPr>
          <w:t>contact@michelesare.com</w:t>
        </w:r>
      </w:hyperlink>
      <w:r w:rsidRPr="001D32CC">
        <w:rPr>
          <w:color w:val="002060"/>
          <w:sz w:val="24"/>
          <w:szCs w:val="24"/>
        </w:rPr>
        <w:t xml:space="preserve"> or </w:t>
      </w:r>
      <w:hyperlink r:id="rId78" w:history="1">
        <w:r w:rsidRPr="00D50E02">
          <w:rPr>
            <w:rStyle w:val="Hyperlink"/>
            <w:sz w:val="24"/>
            <w:szCs w:val="24"/>
          </w:rPr>
          <w:t>sare.michele@gmail.com</w:t>
        </w:r>
      </w:hyperlink>
      <w:r w:rsidRPr="001D32CC">
        <w:rPr>
          <w:color w:val="002060"/>
          <w:sz w:val="24"/>
          <w:szCs w:val="24"/>
        </w:rPr>
        <w:t>)</w:t>
      </w:r>
    </w:p>
    <w:p w:rsidR="001D32CC" w:rsidRPr="001D32CC" w:rsidRDefault="001D32CC" w:rsidP="001D32CC">
      <w:pPr>
        <w:pStyle w:val="ListParagraph"/>
        <w:spacing w:after="0"/>
        <w:ind w:left="720" w:firstLine="0"/>
        <w:jc w:val="center"/>
        <w:rPr>
          <w:color w:val="002060"/>
          <w:sz w:val="24"/>
          <w:szCs w:val="24"/>
        </w:rPr>
      </w:pPr>
    </w:p>
    <w:p w:rsidR="001D32CC" w:rsidRPr="001D32CC" w:rsidRDefault="001D32CC" w:rsidP="001D32CC">
      <w:pPr>
        <w:pStyle w:val="ListParagraph"/>
        <w:spacing w:after="0"/>
        <w:ind w:left="720" w:firstLine="0"/>
        <w:jc w:val="center"/>
        <w:rPr>
          <w:rFonts w:ascii="Papyrus" w:hAnsi="Papyrus"/>
          <w:b/>
          <w:color w:val="1D184A" w:themeColor="accent3" w:themeShade="BF"/>
          <w:sz w:val="28"/>
          <w:szCs w:val="28"/>
        </w:rPr>
      </w:pPr>
      <w:r w:rsidRPr="001D32CC">
        <w:rPr>
          <w:rFonts w:ascii="Papyrus" w:hAnsi="Papyrus"/>
          <w:b/>
          <w:color w:val="1D184A" w:themeColor="accent3" w:themeShade="BF"/>
          <w:sz w:val="28"/>
          <w:szCs w:val="28"/>
        </w:rPr>
        <w:t>Thank you for your time, bright mind, strong heart, your contribution today – and in all that you do to advance health through nursing!</w:t>
      </w:r>
    </w:p>
    <w:sectPr w:rsidR="001D32CC" w:rsidRPr="001D32CC" w:rsidSect="008259D1">
      <w:headerReference w:type="default" r:id="rId79"/>
      <w:footerReference w:type="even" r:id="rId80"/>
      <w:footerReference w:type="default" r:id="rId81"/>
      <w:pgSz w:w="12240" w:h="15840"/>
      <w:pgMar w:top="720" w:right="720" w:bottom="720" w:left="720" w:header="576"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43B9" w:rsidRDefault="00DE43B9">
      <w:pPr>
        <w:spacing w:after="0" w:line="240" w:lineRule="auto"/>
      </w:pPr>
      <w:r>
        <w:separator/>
      </w:r>
    </w:p>
  </w:endnote>
  <w:endnote w:type="continuationSeparator" w:id="0">
    <w:p w:rsidR="00DE43B9" w:rsidRDefault="00DE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EC9" w:rsidRDefault="00E67EC9">
    <w:pPr>
      <w:jc w:val="right"/>
    </w:pPr>
  </w:p>
  <w:p w:rsidR="00E67EC9" w:rsidRDefault="00E67EC9"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272063" w:themeColor="accent3"/>
      </w:rPr>
      <w:sym w:font="Wingdings 2" w:char="F097"/>
    </w:r>
  </w:p>
  <w:p w:rsidR="00E67EC9" w:rsidRDefault="00E67E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id w:val="-405526225"/>
      <w:docPartObj>
        <w:docPartGallery w:val="Page Numbers (Bottom of Page)"/>
        <w:docPartUnique/>
      </w:docPartObj>
    </w:sdtPr>
    <w:sdtEndPr>
      <w:rPr>
        <w:noProof/>
      </w:rPr>
    </w:sdtEndPr>
    <w:sdtContent>
      <w:p w:rsidR="00E67EC9" w:rsidRPr="005D120C" w:rsidRDefault="00E67EC9">
        <w:pPr>
          <w:pStyle w:val="Footer"/>
          <w:jc w:val="center"/>
          <w:rPr>
            <w:color w:val="3F1D5A" w:themeColor="accent1"/>
          </w:rPr>
        </w:pPr>
        <w:r w:rsidRPr="005D120C">
          <w:rPr>
            <w:color w:val="3F1D5A" w:themeColor="accent1"/>
          </w:rPr>
          <w:fldChar w:fldCharType="begin"/>
        </w:r>
        <w:r w:rsidRPr="005D120C">
          <w:rPr>
            <w:color w:val="3F1D5A" w:themeColor="accent1"/>
          </w:rPr>
          <w:instrText xml:space="preserve"> PAGE   \* MERGEFORMAT </w:instrText>
        </w:r>
        <w:r w:rsidRPr="005D120C">
          <w:rPr>
            <w:color w:val="3F1D5A" w:themeColor="accent1"/>
          </w:rPr>
          <w:fldChar w:fldCharType="separate"/>
        </w:r>
        <w:r w:rsidR="00423D33">
          <w:rPr>
            <w:noProof/>
            <w:color w:val="3F1D5A" w:themeColor="accent1"/>
          </w:rPr>
          <w:t>17</w:t>
        </w:r>
        <w:r w:rsidRPr="005D120C">
          <w:rPr>
            <w:noProof/>
            <w:color w:val="3F1D5A" w:themeColor="accent1"/>
          </w:rPr>
          <w:fldChar w:fldCharType="end"/>
        </w:r>
      </w:p>
    </w:sdtContent>
  </w:sdt>
  <w:p w:rsidR="00E67EC9" w:rsidRDefault="00E67EC9"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43B9" w:rsidRDefault="00DE43B9">
      <w:pPr>
        <w:spacing w:after="0" w:line="240" w:lineRule="auto"/>
      </w:pPr>
      <w:r>
        <w:separator/>
      </w:r>
    </w:p>
  </w:footnote>
  <w:footnote w:type="continuationSeparator" w:id="0">
    <w:p w:rsidR="00DE43B9" w:rsidRDefault="00DE4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3F1D5A" w:themeColor="accent1"/>
      </w:rPr>
      <w:alias w:val="Title"/>
      <w:id w:val="-1396499233"/>
      <w:showingPlcHdr/>
      <w:dataBinding w:prefixMappings="xmlns:ns0='http://schemas.openxmlformats.org/package/2006/metadata/core-properties' xmlns:ns1='http://purl.org/dc/elements/1.1/'" w:xpath="/ns0:coreProperties[1]/ns1:title[1]" w:storeItemID="{6C3C8BC8-F283-45AE-878A-BAB7291924A1}"/>
      <w:text/>
    </w:sdtPr>
    <w:sdtContent>
      <w:p w:rsidR="00E67EC9" w:rsidRDefault="00E67EC9">
        <w:pPr>
          <w:spacing w:after="0"/>
          <w:jc w:val="center"/>
          <w:rPr>
            <w:color w:val="E4E9EF" w:themeColor="background2"/>
          </w:rPr>
        </w:pPr>
        <w:r>
          <w:rPr>
            <w:color w:val="3F1D5A" w:themeColor="accent1"/>
          </w:rPr>
          <w:t xml:space="preserve">     </w:t>
        </w:r>
      </w:p>
    </w:sdtContent>
  </w:sdt>
  <w:p w:rsidR="00E67EC9" w:rsidRPr="005D120C" w:rsidRDefault="00E67EC9">
    <w:pPr>
      <w:jc w:val="center"/>
      <w:rPr>
        <w:color w:val="F3642C" w:themeColor="text2"/>
      </w:rPr>
    </w:pP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r w:rsidRPr="005D120C">
      <w:rPr>
        <w:color w:val="F3642C" w:themeColor="text2"/>
      </w:rPr>
      <w:t xml:space="preserve"> </w:t>
    </w:r>
    <w:r w:rsidRPr="005D120C">
      <w:rPr>
        <w:color w:val="F3642C" w:themeColor="text2"/>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565BD"/>
    <w:multiLevelType w:val="hybridMultilevel"/>
    <w:tmpl w:val="957C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B7D6C"/>
    <w:multiLevelType w:val="hybridMultilevel"/>
    <w:tmpl w:val="DB0CD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878D3"/>
    <w:multiLevelType w:val="hybridMultilevel"/>
    <w:tmpl w:val="0F269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E5CF6"/>
    <w:multiLevelType w:val="hybridMultilevel"/>
    <w:tmpl w:val="71345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B5076"/>
    <w:multiLevelType w:val="hybridMultilevel"/>
    <w:tmpl w:val="F5A43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CD1785"/>
    <w:multiLevelType w:val="hybridMultilevel"/>
    <w:tmpl w:val="27DEDF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BD2D24"/>
    <w:multiLevelType w:val="hybridMultilevel"/>
    <w:tmpl w:val="B77EDE0E"/>
    <w:lvl w:ilvl="0" w:tplc="9108714A">
      <w:start w:val="1"/>
      <w:numFmt w:val="decimal"/>
      <w:lvlText w:val="%1."/>
      <w:lvlJc w:val="left"/>
      <w:pPr>
        <w:ind w:left="720" w:hanging="360"/>
      </w:pPr>
      <w:rPr>
        <w:rFonts w:asciiTheme="majorHAnsi" w:hAnsiTheme="maj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C5485"/>
    <w:multiLevelType w:val="hybridMultilevel"/>
    <w:tmpl w:val="D9DC7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350849"/>
    <w:multiLevelType w:val="hybridMultilevel"/>
    <w:tmpl w:val="8E641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C423C3"/>
    <w:multiLevelType w:val="hybridMultilevel"/>
    <w:tmpl w:val="619047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A3D45"/>
    <w:multiLevelType w:val="hybridMultilevel"/>
    <w:tmpl w:val="BF2C8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7"/>
  </w:num>
  <w:num w:numId="4">
    <w:abstractNumId w:val="5"/>
  </w:num>
  <w:num w:numId="5">
    <w:abstractNumId w:val="1"/>
  </w:num>
  <w:num w:numId="6">
    <w:abstractNumId w:val="0"/>
  </w:num>
  <w:num w:numId="7">
    <w:abstractNumId w:val="4"/>
  </w:num>
  <w:num w:numId="8">
    <w:abstractNumId w:val="3"/>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A48"/>
    <w:rsid w:val="00027AEC"/>
    <w:rsid w:val="00040A48"/>
    <w:rsid w:val="00086B0B"/>
    <w:rsid w:val="000D1249"/>
    <w:rsid w:val="000F3E83"/>
    <w:rsid w:val="000F5CDF"/>
    <w:rsid w:val="001114DE"/>
    <w:rsid w:val="001145D6"/>
    <w:rsid w:val="00172D10"/>
    <w:rsid w:val="001760F5"/>
    <w:rsid w:val="0019119D"/>
    <w:rsid w:val="001A2155"/>
    <w:rsid w:val="001C4294"/>
    <w:rsid w:val="001C62C8"/>
    <w:rsid w:val="001D32CC"/>
    <w:rsid w:val="0020465F"/>
    <w:rsid w:val="00260E5B"/>
    <w:rsid w:val="002619A4"/>
    <w:rsid w:val="002A2E02"/>
    <w:rsid w:val="002B514F"/>
    <w:rsid w:val="00304AD6"/>
    <w:rsid w:val="00374C02"/>
    <w:rsid w:val="00381898"/>
    <w:rsid w:val="0039010F"/>
    <w:rsid w:val="003D1A5B"/>
    <w:rsid w:val="00401140"/>
    <w:rsid w:val="00423D33"/>
    <w:rsid w:val="004264B0"/>
    <w:rsid w:val="00426F60"/>
    <w:rsid w:val="0046420F"/>
    <w:rsid w:val="004F53E9"/>
    <w:rsid w:val="005847D8"/>
    <w:rsid w:val="005A1DEA"/>
    <w:rsid w:val="005B1AC5"/>
    <w:rsid w:val="005C0DFB"/>
    <w:rsid w:val="005D086A"/>
    <w:rsid w:val="005D120C"/>
    <w:rsid w:val="0061271A"/>
    <w:rsid w:val="00613E77"/>
    <w:rsid w:val="0063339F"/>
    <w:rsid w:val="00643D5F"/>
    <w:rsid w:val="006748B7"/>
    <w:rsid w:val="006C2B2B"/>
    <w:rsid w:val="006C50D9"/>
    <w:rsid w:val="00732598"/>
    <w:rsid w:val="00736709"/>
    <w:rsid w:val="00742914"/>
    <w:rsid w:val="00776DF8"/>
    <w:rsid w:val="00802245"/>
    <w:rsid w:val="008259D1"/>
    <w:rsid w:val="0086163D"/>
    <w:rsid w:val="008A25CD"/>
    <w:rsid w:val="008A2606"/>
    <w:rsid w:val="008C2FF7"/>
    <w:rsid w:val="00901939"/>
    <w:rsid w:val="00931287"/>
    <w:rsid w:val="0096164A"/>
    <w:rsid w:val="009818C5"/>
    <w:rsid w:val="009823B0"/>
    <w:rsid w:val="00A272E4"/>
    <w:rsid w:val="00A40BBF"/>
    <w:rsid w:val="00A63AE9"/>
    <w:rsid w:val="00A95C42"/>
    <w:rsid w:val="00AB22D4"/>
    <w:rsid w:val="00AC32F9"/>
    <w:rsid w:val="00AC509E"/>
    <w:rsid w:val="00AF43BA"/>
    <w:rsid w:val="00B018E8"/>
    <w:rsid w:val="00B13AD9"/>
    <w:rsid w:val="00B20E67"/>
    <w:rsid w:val="00B228EE"/>
    <w:rsid w:val="00B46046"/>
    <w:rsid w:val="00B76B9C"/>
    <w:rsid w:val="00B903A7"/>
    <w:rsid w:val="00B91A73"/>
    <w:rsid w:val="00BD10B0"/>
    <w:rsid w:val="00BD2C4B"/>
    <w:rsid w:val="00C6532E"/>
    <w:rsid w:val="00C96A23"/>
    <w:rsid w:val="00CB2977"/>
    <w:rsid w:val="00CC1F3E"/>
    <w:rsid w:val="00CD4C96"/>
    <w:rsid w:val="00CE4203"/>
    <w:rsid w:val="00D009AC"/>
    <w:rsid w:val="00D274D4"/>
    <w:rsid w:val="00D37A11"/>
    <w:rsid w:val="00D63298"/>
    <w:rsid w:val="00D65C15"/>
    <w:rsid w:val="00D87668"/>
    <w:rsid w:val="00DA1A0F"/>
    <w:rsid w:val="00DE43B9"/>
    <w:rsid w:val="00E003FE"/>
    <w:rsid w:val="00E56C68"/>
    <w:rsid w:val="00E601BD"/>
    <w:rsid w:val="00E67EC9"/>
    <w:rsid w:val="00EA0AA3"/>
    <w:rsid w:val="00EF19C8"/>
    <w:rsid w:val="00F40837"/>
    <w:rsid w:val="00FA6B3C"/>
    <w:rsid w:val="00FD2F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EEAF8"/>
  <w15:docId w15:val="{3D3B372C-676A-4644-B0DE-2D56AE2A3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3E9"/>
    <w:pPr>
      <w:keepNext/>
      <w:keepLines/>
      <w:shd w:val="clear" w:color="auto" w:fill="3F1D5A" w:themeFill="accent1"/>
      <w:spacing w:before="360" w:after="0" w:line="240" w:lineRule="auto"/>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3F1D5A" w:themeColor="accent1"/>
      <w:sz w:val="28"/>
      <w:szCs w:val="26"/>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F3642C" w:themeColor="text2"/>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F3642C" w:themeColor="text2"/>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3F1D5A" w:themeFill="accent1"/>
    </w:rPr>
  </w:style>
  <w:style w:type="character" w:customStyle="1" w:styleId="Heading2Char">
    <w:name w:val="Heading 2 Char"/>
    <w:basedOn w:val="DefaultParagraphFont"/>
    <w:link w:val="Heading2"/>
    <w:uiPriority w:val="9"/>
    <w:rsid w:val="00B76B9C"/>
    <w:rPr>
      <w:rFonts w:asciiTheme="majorHAnsi" w:eastAsiaTheme="majorEastAsia" w:hAnsiTheme="majorHAnsi" w:cstheme="majorBidi"/>
      <w:b/>
      <w:bCs/>
      <w:color w:val="3F1D5A" w:themeColor="accent1"/>
      <w:sz w:val="28"/>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auto"/>
      <w:sz w:val="23"/>
    </w:rPr>
  </w:style>
  <w:style w:type="paragraph" w:styleId="Title">
    <w:name w:val="Title"/>
    <w:basedOn w:val="Normal"/>
    <w:next w:val="Normal"/>
    <w:link w:val="TitleChar"/>
    <w:uiPriority w:val="10"/>
    <w:qFormat/>
    <w:rsid w:val="008A25CD"/>
    <w:pPr>
      <w:spacing w:after="300" w:line="240" w:lineRule="auto"/>
      <w:contextualSpacing/>
    </w:pPr>
    <w:rPr>
      <w:rFonts w:asciiTheme="majorHAnsi" w:eastAsiaTheme="majorEastAsia" w:hAnsiTheme="majorHAnsi" w:cstheme="majorBidi"/>
      <w:b/>
      <w:color w:val="F3642C" w:themeColor="text2"/>
      <w:spacing w:val="5"/>
      <w:kern w:val="28"/>
      <w:sz w:val="44"/>
      <w:szCs w:val="56"/>
      <w14:ligatures w14:val="standardContextual"/>
      <w14:cntxtAlts/>
    </w:rPr>
  </w:style>
  <w:style w:type="character" w:customStyle="1" w:styleId="TitleChar">
    <w:name w:val="Title Char"/>
    <w:basedOn w:val="DefaultParagraphFont"/>
    <w:link w:val="Title"/>
    <w:uiPriority w:val="10"/>
    <w:rsid w:val="008A25CD"/>
    <w:rPr>
      <w:rFonts w:asciiTheme="majorHAnsi" w:eastAsiaTheme="majorEastAsia" w:hAnsiTheme="majorHAnsi" w:cstheme="majorBidi"/>
      <w:b/>
      <w:color w:val="F3642C" w:themeColor="text2"/>
      <w:spacing w:val="5"/>
      <w:kern w:val="28"/>
      <w:sz w:val="44"/>
      <w:szCs w:val="56"/>
      <w14:ligatures w14:val="standardContextual"/>
      <w14:cntxtAlts/>
    </w:rPr>
  </w:style>
  <w:style w:type="paragraph" w:styleId="Subtitle">
    <w:name w:val="Subtitle"/>
    <w:basedOn w:val="Normal"/>
    <w:next w:val="Normal"/>
    <w:link w:val="SubtitleChar"/>
    <w:uiPriority w:val="11"/>
    <w:qFormat/>
    <w:rsid w:val="00B76B9C"/>
    <w:pPr>
      <w:numPr>
        <w:ilvl w:val="1"/>
      </w:numPr>
    </w:pPr>
    <w:rPr>
      <w:rFonts w:eastAsiaTheme="majorEastAsia" w:cstheme="majorBidi"/>
      <w:b/>
      <w:iCs/>
      <w:color w:val="272063" w:themeColor="accent3"/>
      <w:spacing w:val="15"/>
      <w:sz w:val="28"/>
      <w:szCs w:val="24"/>
    </w:rPr>
  </w:style>
  <w:style w:type="character" w:customStyle="1" w:styleId="SubtitleChar">
    <w:name w:val="Subtitle Char"/>
    <w:basedOn w:val="DefaultParagraphFont"/>
    <w:link w:val="Subtitle"/>
    <w:uiPriority w:val="11"/>
    <w:rsid w:val="00B76B9C"/>
    <w:rPr>
      <w:rFonts w:eastAsiaTheme="majorEastAsia" w:cstheme="majorBidi"/>
      <w:b/>
      <w:iCs/>
      <w:color w:val="272063"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pPr>
      <w:spacing w:line="240" w:lineRule="auto"/>
    </w:pPr>
    <w:rPr>
      <w:b/>
      <w:bCs/>
      <w:color w:val="F3642C" w:themeColor="text2"/>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3F1D5A"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3F1D5A" w:themeColor="accent1"/>
        <w:left w:val="single" w:sz="36" w:space="8" w:color="3F1D5A" w:themeColor="accent1"/>
        <w:bottom w:val="single" w:sz="36" w:space="8" w:color="3F1D5A" w:themeColor="accent1"/>
        <w:right w:val="single" w:sz="36" w:space="8" w:color="3F1D5A" w:themeColor="accent1"/>
      </w:pBdr>
      <w:shd w:val="clear" w:color="auto" w:fill="3F1D5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3F1D5A"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1">
    <w:name w:val="Style1"/>
    <w:basedOn w:val="Title"/>
    <w:link w:val="Style1Char"/>
    <w:qFormat/>
    <w:rsid w:val="002A2E02"/>
    <w:pPr>
      <w:framePr w:hSpace="187" w:wrap="around" w:vAnchor="page" w:hAnchor="margin" w:xAlign="center" w:y="4942"/>
      <w:jc w:val="center"/>
    </w:pPr>
    <w:rPr>
      <w:b w:val="0"/>
    </w:rPr>
  </w:style>
  <w:style w:type="character" w:customStyle="1" w:styleId="Style1Char">
    <w:name w:val="Style1 Char"/>
    <w:basedOn w:val="TitleChar"/>
    <w:link w:val="Style1"/>
    <w:rsid w:val="002A2E02"/>
    <w:rPr>
      <w:rFonts w:asciiTheme="majorHAnsi" w:eastAsiaTheme="majorEastAsia" w:hAnsiTheme="majorHAnsi" w:cstheme="majorBidi"/>
      <w:b w:val="0"/>
      <w:color w:val="F3642C" w:themeColor="text2"/>
      <w:spacing w:val="5"/>
      <w:kern w:val="28"/>
      <w:sz w:val="60"/>
      <w:szCs w:val="56"/>
      <w14:ligatures w14:val="standardContextual"/>
      <w14:cntxtAlts/>
    </w:rPr>
  </w:style>
  <w:style w:type="character" w:styleId="Hyperlink">
    <w:name w:val="Hyperlink"/>
    <w:basedOn w:val="DefaultParagraphFont"/>
    <w:uiPriority w:val="99"/>
    <w:unhideWhenUsed/>
    <w:rsid w:val="00931287"/>
    <w:rPr>
      <w:color w:val="F3642C" w:themeColor="hyperlink"/>
      <w:u w:val="single"/>
    </w:rPr>
  </w:style>
  <w:style w:type="character" w:styleId="UnresolvedMention">
    <w:name w:val="Unresolved Mention"/>
    <w:basedOn w:val="DefaultParagraphFont"/>
    <w:uiPriority w:val="99"/>
    <w:semiHidden/>
    <w:unhideWhenUsed/>
    <w:rsid w:val="00931287"/>
    <w:rPr>
      <w:color w:val="808080"/>
      <w:shd w:val="clear" w:color="auto" w:fill="E6E6E6"/>
    </w:rPr>
  </w:style>
  <w:style w:type="table" w:styleId="GridTable1Light-Accent3">
    <w:name w:val="Grid Table 1 Light Accent 3"/>
    <w:basedOn w:val="TableNormal"/>
    <w:uiPriority w:val="46"/>
    <w:rsid w:val="00381898"/>
    <w:pPr>
      <w:spacing w:after="0" w:line="240" w:lineRule="auto"/>
    </w:pPr>
    <w:tblPr>
      <w:tblStyleRowBandSize w:val="1"/>
      <w:tblStyleColBandSize w:val="1"/>
      <w:tblBorders>
        <w:top w:val="single" w:sz="4" w:space="0" w:color="948CDA" w:themeColor="accent3" w:themeTint="66"/>
        <w:left w:val="single" w:sz="4" w:space="0" w:color="948CDA" w:themeColor="accent3" w:themeTint="66"/>
        <w:bottom w:val="single" w:sz="4" w:space="0" w:color="948CDA" w:themeColor="accent3" w:themeTint="66"/>
        <w:right w:val="single" w:sz="4" w:space="0" w:color="948CDA" w:themeColor="accent3" w:themeTint="66"/>
        <w:insideH w:val="single" w:sz="4" w:space="0" w:color="948CDA" w:themeColor="accent3" w:themeTint="66"/>
        <w:insideV w:val="single" w:sz="4" w:space="0" w:color="948CDA" w:themeColor="accent3" w:themeTint="66"/>
      </w:tblBorders>
    </w:tblPr>
    <w:tblStylePr w:type="firstRow">
      <w:rPr>
        <w:b/>
        <w:bCs/>
      </w:rPr>
      <w:tblPr/>
      <w:tcPr>
        <w:tcBorders>
          <w:bottom w:val="single" w:sz="12" w:space="0" w:color="5E52C7" w:themeColor="accent3" w:themeTint="99"/>
        </w:tcBorders>
      </w:tcPr>
    </w:tblStylePr>
    <w:tblStylePr w:type="lastRow">
      <w:rPr>
        <w:b/>
        <w:bCs/>
      </w:rPr>
      <w:tblPr/>
      <w:tcPr>
        <w:tcBorders>
          <w:top w:val="double" w:sz="2" w:space="0" w:color="5E52C7"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6845">
      <w:bodyDiv w:val="1"/>
      <w:marLeft w:val="0"/>
      <w:marRight w:val="0"/>
      <w:marTop w:val="0"/>
      <w:marBottom w:val="0"/>
      <w:divBdr>
        <w:top w:val="none" w:sz="0" w:space="0" w:color="auto"/>
        <w:left w:val="none" w:sz="0" w:space="0" w:color="auto"/>
        <w:bottom w:val="none" w:sz="0" w:space="0" w:color="auto"/>
        <w:right w:val="none" w:sz="0" w:space="0" w:color="auto"/>
      </w:divBdr>
    </w:div>
    <w:div w:id="359356967">
      <w:bodyDiv w:val="1"/>
      <w:marLeft w:val="0"/>
      <w:marRight w:val="0"/>
      <w:marTop w:val="0"/>
      <w:marBottom w:val="0"/>
      <w:divBdr>
        <w:top w:val="none" w:sz="0" w:space="0" w:color="auto"/>
        <w:left w:val="none" w:sz="0" w:space="0" w:color="auto"/>
        <w:bottom w:val="none" w:sz="0" w:space="0" w:color="auto"/>
        <w:right w:val="none" w:sz="0" w:space="0" w:color="auto"/>
      </w:divBdr>
      <w:divsChild>
        <w:div w:id="2794582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1398436">
      <w:bodyDiv w:val="1"/>
      <w:marLeft w:val="0"/>
      <w:marRight w:val="0"/>
      <w:marTop w:val="0"/>
      <w:marBottom w:val="0"/>
      <w:divBdr>
        <w:top w:val="none" w:sz="0" w:space="0" w:color="auto"/>
        <w:left w:val="none" w:sz="0" w:space="0" w:color="auto"/>
        <w:bottom w:val="none" w:sz="0" w:space="0" w:color="auto"/>
        <w:right w:val="none" w:sz="0" w:space="0" w:color="auto"/>
      </w:divBdr>
      <w:divsChild>
        <w:div w:id="1070889019">
          <w:marLeft w:val="0"/>
          <w:marRight w:val="0"/>
          <w:marTop w:val="0"/>
          <w:marBottom w:val="0"/>
          <w:divBdr>
            <w:top w:val="none" w:sz="0" w:space="0" w:color="auto"/>
            <w:left w:val="none" w:sz="0" w:space="0" w:color="auto"/>
            <w:bottom w:val="none" w:sz="0" w:space="0" w:color="auto"/>
            <w:right w:val="none" w:sz="0" w:space="0" w:color="auto"/>
          </w:divBdr>
        </w:div>
      </w:divsChild>
    </w:div>
    <w:div w:id="654796676">
      <w:bodyDiv w:val="1"/>
      <w:marLeft w:val="0"/>
      <w:marRight w:val="0"/>
      <w:marTop w:val="0"/>
      <w:marBottom w:val="0"/>
      <w:divBdr>
        <w:top w:val="none" w:sz="0" w:space="0" w:color="auto"/>
        <w:left w:val="none" w:sz="0" w:space="0" w:color="auto"/>
        <w:bottom w:val="none" w:sz="0" w:space="0" w:color="auto"/>
        <w:right w:val="none" w:sz="0" w:space="0" w:color="auto"/>
      </w:divBdr>
      <w:divsChild>
        <w:div w:id="6652840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5123124">
      <w:bodyDiv w:val="1"/>
      <w:marLeft w:val="0"/>
      <w:marRight w:val="0"/>
      <w:marTop w:val="0"/>
      <w:marBottom w:val="0"/>
      <w:divBdr>
        <w:top w:val="none" w:sz="0" w:space="0" w:color="auto"/>
        <w:left w:val="none" w:sz="0" w:space="0" w:color="auto"/>
        <w:bottom w:val="none" w:sz="0" w:space="0" w:color="auto"/>
        <w:right w:val="none" w:sz="0" w:space="0" w:color="auto"/>
      </w:divBdr>
      <w:divsChild>
        <w:div w:id="1082722250">
          <w:marLeft w:val="0"/>
          <w:marRight w:val="0"/>
          <w:marTop w:val="0"/>
          <w:marBottom w:val="0"/>
          <w:divBdr>
            <w:top w:val="none" w:sz="0" w:space="0" w:color="auto"/>
            <w:left w:val="none" w:sz="0" w:space="0" w:color="auto"/>
            <w:bottom w:val="none" w:sz="0" w:space="0" w:color="auto"/>
            <w:right w:val="none" w:sz="0" w:space="0" w:color="auto"/>
          </w:divBdr>
        </w:div>
      </w:divsChild>
    </w:div>
    <w:div w:id="1525436574">
      <w:bodyDiv w:val="1"/>
      <w:marLeft w:val="0"/>
      <w:marRight w:val="0"/>
      <w:marTop w:val="0"/>
      <w:marBottom w:val="0"/>
      <w:divBdr>
        <w:top w:val="none" w:sz="0" w:space="0" w:color="auto"/>
        <w:left w:val="none" w:sz="0" w:space="0" w:color="auto"/>
        <w:bottom w:val="none" w:sz="0" w:space="0" w:color="auto"/>
        <w:right w:val="none" w:sz="0" w:space="0" w:color="auto"/>
      </w:divBdr>
    </w:div>
    <w:div w:id="1699502278">
      <w:bodyDiv w:val="1"/>
      <w:marLeft w:val="0"/>
      <w:marRight w:val="0"/>
      <w:marTop w:val="0"/>
      <w:marBottom w:val="0"/>
      <w:divBdr>
        <w:top w:val="none" w:sz="0" w:space="0" w:color="auto"/>
        <w:left w:val="none" w:sz="0" w:space="0" w:color="auto"/>
        <w:bottom w:val="none" w:sz="0" w:space="0" w:color="auto"/>
        <w:right w:val="none" w:sz="0" w:space="0" w:color="auto"/>
      </w:divBdr>
      <w:divsChild>
        <w:div w:id="82921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8561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educationalleaders.govt.nz/Leadership-qualities/Awhinatanga" TargetMode="External"/><Relationship Id="rId39" Type="http://schemas.openxmlformats.org/officeDocument/2006/relationships/diagramData" Target="diagrams/data1.xml"/><Relationship Id="rId21" Type="http://schemas.openxmlformats.org/officeDocument/2006/relationships/hyperlink" Target="http://www.educationalleaders.govt.nz/Leadership-development/Kiwi-Leadership-for-Principals/Qualities" TargetMode="External"/><Relationship Id="rId34" Type="http://schemas.openxmlformats.org/officeDocument/2006/relationships/image" Target="media/image15.jpeg"/><Relationship Id="rId42" Type="http://schemas.openxmlformats.org/officeDocument/2006/relationships/diagramColors" Target="diagrams/colors1.xm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diagramData" Target="diagrams/data2.xml"/><Relationship Id="rId63" Type="http://schemas.openxmlformats.org/officeDocument/2006/relationships/diagramColors" Target="diagrams/colors3.xml"/><Relationship Id="rId68" Type="http://schemas.openxmlformats.org/officeDocument/2006/relationships/image" Target="media/image31.jpeg"/><Relationship Id="rId76" Type="http://schemas.microsoft.com/office/2007/relationships/diagramDrawing" Target="diagrams/drawing4.xml"/><Relationship Id="rId7" Type="http://schemas.openxmlformats.org/officeDocument/2006/relationships/image" Target="media/image1.png"/><Relationship Id="rId71" Type="http://schemas.openxmlformats.org/officeDocument/2006/relationships/image" Target="media/image34.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educationalleaders.govt.nz/Leadership-qualities/Manaakitanga" TargetMode="External"/><Relationship Id="rId11" Type="http://schemas.openxmlformats.org/officeDocument/2006/relationships/image" Target="media/image5.png"/><Relationship Id="rId24" Type="http://schemas.openxmlformats.org/officeDocument/2006/relationships/hyperlink" Target="http://www.educationalleaders.govt.nz/Leadership-qualities/Pono" TargetMode="External"/><Relationship Id="rId32" Type="http://schemas.openxmlformats.org/officeDocument/2006/relationships/hyperlink" Target="http://www.educationalleaders.govt.nz/Leadership-qualities/Awhinatanga" TargetMode="External"/><Relationship Id="rId37" Type="http://schemas.openxmlformats.org/officeDocument/2006/relationships/image" Target="media/image17.jpeg"/><Relationship Id="rId40" Type="http://schemas.openxmlformats.org/officeDocument/2006/relationships/diagramLayout" Target="diagrams/layout1.xml"/><Relationship Id="rId45" Type="http://schemas.openxmlformats.org/officeDocument/2006/relationships/image" Target="media/image20.jpeg"/><Relationship Id="rId53" Type="http://schemas.openxmlformats.org/officeDocument/2006/relationships/image" Target="media/image26.jpg"/><Relationship Id="rId58" Type="http://schemas.openxmlformats.org/officeDocument/2006/relationships/diagramColors" Target="diagrams/colors2.xml"/><Relationship Id="rId66" Type="http://schemas.openxmlformats.org/officeDocument/2006/relationships/image" Target="media/image29.png"/><Relationship Id="rId74" Type="http://schemas.openxmlformats.org/officeDocument/2006/relationships/diagramQuickStyle" Target="diagrams/quickStyle4.xm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diagramLayout" Target="diagrams/layout3.xml"/><Relationship Id="rId82"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yperlink" Target="http://www.educationalleaders.govt.nz/Leadership-qualities/Ako" TargetMode="External"/><Relationship Id="rId44" Type="http://schemas.openxmlformats.org/officeDocument/2006/relationships/image" Target="media/image19.emf"/><Relationship Id="rId52" Type="http://schemas.openxmlformats.org/officeDocument/2006/relationships/image" Target="media/image25.png"/><Relationship Id="rId60" Type="http://schemas.openxmlformats.org/officeDocument/2006/relationships/diagramData" Target="diagrams/data3.xml"/><Relationship Id="rId65" Type="http://schemas.openxmlformats.org/officeDocument/2006/relationships/image" Target="media/image28.png"/><Relationship Id="rId73" Type="http://schemas.openxmlformats.org/officeDocument/2006/relationships/diagramLayout" Target="diagrams/layout4.xml"/><Relationship Id="rId78" Type="http://schemas.openxmlformats.org/officeDocument/2006/relationships/hyperlink" Target="mailto:sare.michele@gmail.com"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www.educationalleaders.govt.nz/Leadership-development/Key-leadership-documents/Kiwi-leadership-for-principals" TargetMode="External"/><Relationship Id="rId27" Type="http://schemas.openxmlformats.org/officeDocument/2006/relationships/hyperlink" Target="http://www.educationalleaders.govt.nz/Leadership-development/Kiwi-Leadership-for-Principals/Qualities" TargetMode="External"/><Relationship Id="rId30" Type="http://schemas.openxmlformats.org/officeDocument/2006/relationships/hyperlink" Target="http://www.educationalleaders.govt.nz/Leadership-qualities/Pono" TargetMode="External"/><Relationship Id="rId35" Type="http://schemas.openxmlformats.org/officeDocument/2006/relationships/hyperlink" Target="http://mtcahn.org/about/" TargetMode="External"/><Relationship Id="rId43" Type="http://schemas.microsoft.com/office/2007/relationships/diagramDrawing" Target="diagrams/drawing1.xml"/><Relationship Id="rId48" Type="http://schemas.openxmlformats.org/officeDocument/2006/relationships/image" Target="media/image23.jpg"/><Relationship Id="rId56" Type="http://schemas.openxmlformats.org/officeDocument/2006/relationships/diagramLayout" Target="diagrams/layout2.xml"/><Relationship Id="rId64" Type="http://schemas.microsoft.com/office/2007/relationships/diagramDrawing" Target="diagrams/drawing3.xml"/><Relationship Id="rId69" Type="http://schemas.openxmlformats.org/officeDocument/2006/relationships/image" Target="media/image32.jpeg"/><Relationship Id="rId77" Type="http://schemas.openxmlformats.org/officeDocument/2006/relationships/hyperlink" Target="mailto:contact@michelesare." TargetMode="External"/><Relationship Id="rId8" Type="http://schemas.openxmlformats.org/officeDocument/2006/relationships/image" Target="media/image2.svg"/><Relationship Id="rId51" Type="http://schemas.openxmlformats.org/officeDocument/2006/relationships/hyperlink" Target="https://strategyzer.com/canvas/business-model-canvas" TargetMode="External"/><Relationship Id="rId72" Type="http://schemas.openxmlformats.org/officeDocument/2006/relationships/diagramData" Target="diagrams/data4.xm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hyperlink" Target="http://www.educationalleaders.govt.nz/Leadership-qualities/Ako" TargetMode="External"/><Relationship Id="rId33" Type="http://schemas.openxmlformats.org/officeDocument/2006/relationships/hyperlink" Target="http://mtcahn.org/about/" TargetMode="External"/><Relationship Id="rId38" Type="http://schemas.openxmlformats.org/officeDocument/2006/relationships/image" Target="media/image18.png"/><Relationship Id="rId46" Type="http://schemas.openxmlformats.org/officeDocument/2006/relationships/image" Target="media/image21.png"/><Relationship Id="rId59" Type="http://schemas.microsoft.com/office/2007/relationships/diagramDrawing" Target="diagrams/drawing2.xml"/><Relationship Id="rId67" Type="http://schemas.openxmlformats.org/officeDocument/2006/relationships/image" Target="media/image30.jpeg"/><Relationship Id="rId20" Type="http://schemas.openxmlformats.org/officeDocument/2006/relationships/image" Target="media/image14.png"/><Relationship Id="rId41" Type="http://schemas.openxmlformats.org/officeDocument/2006/relationships/diagramQuickStyle" Target="diagrams/quickStyle1.xml"/><Relationship Id="rId54" Type="http://schemas.openxmlformats.org/officeDocument/2006/relationships/image" Target="media/image27.png"/><Relationship Id="rId62" Type="http://schemas.openxmlformats.org/officeDocument/2006/relationships/diagramQuickStyle" Target="diagrams/quickStyle3.xml"/><Relationship Id="rId70" Type="http://schemas.openxmlformats.org/officeDocument/2006/relationships/image" Target="media/image33.jpeg"/><Relationship Id="rId75" Type="http://schemas.openxmlformats.org/officeDocument/2006/relationships/diagramColors" Target="diagrams/colors4.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www.educationalleaders.govt.nz/Leadership-qualities/Manaakitanga" TargetMode="External"/><Relationship Id="rId28" Type="http://schemas.openxmlformats.org/officeDocument/2006/relationships/hyperlink" Target="http://www.educationalleaders.govt.nz/Leadership-development/Key-leadership-documents/Kiwi-leadership-for-principals" TargetMode="External"/><Relationship Id="rId36" Type="http://schemas.openxmlformats.org/officeDocument/2006/relationships/image" Target="media/image16.jpeg"/><Relationship Id="rId49" Type="http://schemas.openxmlformats.org/officeDocument/2006/relationships/hyperlink" Target="https://strategyzer.com/canvas/business-model-canvas" TargetMode="External"/><Relationship Id="rId57" Type="http://schemas.openxmlformats.org/officeDocument/2006/relationships/diagramQuickStyle" Target="diagrams/quickStyl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e\AppData\Roaming\Microsoft\Templates\Report%20(Executive%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DBDF0F-4321-4F92-B19A-BF5EB88BA034}" type="doc">
      <dgm:prSet loTypeId="urn:microsoft.com/office/officeart/2005/8/layout/hProcess6" loCatId="process" qsTypeId="urn:microsoft.com/office/officeart/2005/8/quickstyle/3d3" qsCatId="3D" csTypeId="urn:microsoft.com/office/officeart/2005/8/colors/accent1_2" csCatId="accent1" phldr="1"/>
      <dgm:spPr/>
      <dgm:t>
        <a:bodyPr/>
        <a:lstStyle/>
        <a:p>
          <a:endParaRPr lang="en-US"/>
        </a:p>
      </dgm:t>
    </dgm:pt>
    <dgm:pt modelId="{565F274C-08DE-4B27-80B3-96BE38197279}">
      <dgm:prSet phldrT="[Text]"/>
      <dgm:spPr/>
      <dgm:t>
        <a:bodyPr/>
        <a:lstStyle/>
        <a:p>
          <a:r>
            <a:rPr lang="en-US"/>
            <a:t>4/2018</a:t>
          </a:r>
        </a:p>
      </dgm:t>
    </dgm:pt>
    <dgm:pt modelId="{3B360D5C-F2E8-417E-B946-2458F05E621E}" type="parTrans" cxnId="{02C8F3D8-630E-4DC4-AAD5-DDCE7ED37BC7}">
      <dgm:prSet/>
      <dgm:spPr/>
      <dgm:t>
        <a:bodyPr/>
        <a:lstStyle/>
        <a:p>
          <a:endParaRPr lang="en-US"/>
        </a:p>
      </dgm:t>
    </dgm:pt>
    <dgm:pt modelId="{1342AF7C-798D-4B86-9550-55AAA93B2B14}" type="sibTrans" cxnId="{02C8F3D8-630E-4DC4-AAD5-DDCE7ED37BC7}">
      <dgm:prSet/>
      <dgm:spPr/>
      <dgm:t>
        <a:bodyPr/>
        <a:lstStyle/>
        <a:p>
          <a:endParaRPr lang="en-US"/>
        </a:p>
      </dgm:t>
    </dgm:pt>
    <dgm:pt modelId="{1FF37299-5E8B-41C5-80F7-32ACC9755286}">
      <dgm:prSet phldrT="[Text]"/>
      <dgm:spPr/>
      <dgm:t>
        <a:bodyPr/>
        <a:lstStyle/>
        <a:p>
          <a:r>
            <a:rPr lang="en-US"/>
            <a:t>Core</a:t>
          </a:r>
        </a:p>
      </dgm:t>
    </dgm:pt>
    <dgm:pt modelId="{AA426335-DA5B-4604-B125-65F90D746044}" type="parTrans" cxnId="{54E35904-65F4-4753-A57F-33E852EA0D32}">
      <dgm:prSet/>
      <dgm:spPr/>
      <dgm:t>
        <a:bodyPr/>
        <a:lstStyle/>
        <a:p>
          <a:endParaRPr lang="en-US"/>
        </a:p>
      </dgm:t>
    </dgm:pt>
    <dgm:pt modelId="{BE08139A-74D3-4D0A-B2D6-8B5C9507E87A}" type="sibTrans" cxnId="{54E35904-65F4-4753-A57F-33E852EA0D32}">
      <dgm:prSet/>
      <dgm:spPr/>
      <dgm:t>
        <a:bodyPr/>
        <a:lstStyle/>
        <a:p>
          <a:endParaRPr lang="en-US"/>
        </a:p>
      </dgm:t>
    </dgm:pt>
    <dgm:pt modelId="{25CF986E-DB1A-48E6-9D14-11119A4BB35D}">
      <dgm:prSet phldrT="[Text]"/>
      <dgm:spPr/>
      <dgm:t>
        <a:bodyPr/>
        <a:lstStyle/>
        <a:p>
          <a:r>
            <a:rPr lang="en-US"/>
            <a:t>Draft --&gt; Norm</a:t>
          </a:r>
        </a:p>
      </dgm:t>
    </dgm:pt>
    <dgm:pt modelId="{E8374559-B112-4F32-BDBD-E85FDF001C2A}" type="parTrans" cxnId="{44BBF26F-AB79-41F6-9CCD-EAA7EEBE2649}">
      <dgm:prSet/>
      <dgm:spPr/>
      <dgm:t>
        <a:bodyPr/>
        <a:lstStyle/>
        <a:p>
          <a:endParaRPr lang="en-US"/>
        </a:p>
      </dgm:t>
    </dgm:pt>
    <dgm:pt modelId="{AEA4A0E8-3CF1-4DBD-B16C-EB4A13FD6BB6}" type="sibTrans" cxnId="{44BBF26F-AB79-41F6-9CCD-EAA7EEBE2649}">
      <dgm:prSet/>
      <dgm:spPr/>
      <dgm:t>
        <a:bodyPr/>
        <a:lstStyle/>
        <a:p>
          <a:endParaRPr lang="en-US"/>
        </a:p>
      </dgm:t>
    </dgm:pt>
    <dgm:pt modelId="{27A7FE8D-8EAE-44A7-9E4A-44EFA302E7B2}">
      <dgm:prSet phldrT="[Text]"/>
      <dgm:spPr/>
      <dgm:t>
        <a:bodyPr/>
        <a:lstStyle/>
        <a:p>
          <a:r>
            <a:rPr lang="en-US"/>
            <a:t>May 2018</a:t>
          </a:r>
        </a:p>
      </dgm:t>
    </dgm:pt>
    <dgm:pt modelId="{3C4C32F5-30F4-40DE-9645-BDC990B83990}" type="parTrans" cxnId="{98C8C04C-117C-4BBA-9A5B-7711D4EA7F2F}">
      <dgm:prSet/>
      <dgm:spPr/>
      <dgm:t>
        <a:bodyPr/>
        <a:lstStyle/>
        <a:p>
          <a:endParaRPr lang="en-US"/>
        </a:p>
      </dgm:t>
    </dgm:pt>
    <dgm:pt modelId="{AC84091B-E2FB-487C-87CB-E8211C1181D7}" type="sibTrans" cxnId="{98C8C04C-117C-4BBA-9A5B-7711D4EA7F2F}">
      <dgm:prSet/>
      <dgm:spPr/>
      <dgm:t>
        <a:bodyPr/>
        <a:lstStyle/>
        <a:p>
          <a:endParaRPr lang="en-US"/>
        </a:p>
      </dgm:t>
    </dgm:pt>
    <dgm:pt modelId="{A069E3EA-AFDC-4181-9503-F7046095D53C}">
      <dgm:prSet phldrT="[Text]"/>
      <dgm:spPr/>
      <dgm:t>
        <a:bodyPr/>
        <a:lstStyle/>
        <a:p>
          <a:r>
            <a:rPr lang="en-US"/>
            <a:t>Full LEAD</a:t>
          </a:r>
        </a:p>
      </dgm:t>
    </dgm:pt>
    <dgm:pt modelId="{86549E9D-3A3C-4B84-B6A8-48DBC5CA7B03}" type="parTrans" cxnId="{097D73FE-53B5-4AB2-8084-F12C9922D589}">
      <dgm:prSet/>
      <dgm:spPr/>
      <dgm:t>
        <a:bodyPr/>
        <a:lstStyle/>
        <a:p>
          <a:endParaRPr lang="en-US"/>
        </a:p>
      </dgm:t>
    </dgm:pt>
    <dgm:pt modelId="{6181399D-A252-4BEB-A2BB-69CA74D64709}" type="sibTrans" cxnId="{097D73FE-53B5-4AB2-8084-F12C9922D589}">
      <dgm:prSet/>
      <dgm:spPr/>
      <dgm:t>
        <a:bodyPr/>
        <a:lstStyle/>
        <a:p>
          <a:endParaRPr lang="en-US"/>
        </a:p>
      </dgm:t>
    </dgm:pt>
    <dgm:pt modelId="{9FCBFDA7-45AE-4127-BD09-BBF5EB104855}">
      <dgm:prSet phldrT="[Text]"/>
      <dgm:spPr/>
      <dgm:t>
        <a:bodyPr/>
        <a:lstStyle/>
        <a:p>
          <a:r>
            <a:rPr lang="en-US"/>
            <a:t>Storm/Norm</a:t>
          </a:r>
        </a:p>
      </dgm:t>
    </dgm:pt>
    <dgm:pt modelId="{F4EDEB21-AAFF-4529-96B6-E8B3932EA115}" type="parTrans" cxnId="{0FBFCE7C-3538-4AFD-8FAB-39145FB31048}">
      <dgm:prSet/>
      <dgm:spPr/>
      <dgm:t>
        <a:bodyPr/>
        <a:lstStyle/>
        <a:p>
          <a:endParaRPr lang="en-US"/>
        </a:p>
      </dgm:t>
    </dgm:pt>
    <dgm:pt modelId="{AA2286D6-C004-4321-8477-B3C131771BCB}" type="sibTrans" cxnId="{0FBFCE7C-3538-4AFD-8FAB-39145FB31048}">
      <dgm:prSet/>
      <dgm:spPr/>
      <dgm:t>
        <a:bodyPr/>
        <a:lstStyle/>
        <a:p>
          <a:endParaRPr lang="en-US"/>
        </a:p>
      </dgm:t>
    </dgm:pt>
    <dgm:pt modelId="{104B62ED-EC19-4855-8E78-0D68DCF19F3D}">
      <dgm:prSet phldrT="[Text]"/>
      <dgm:spPr/>
      <dgm:t>
        <a:bodyPr/>
        <a:lstStyle/>
        <a:p>
          <a:r>
            <a:rPr lang="en-US"/>
            <a:t>June 2018</a:t>
          </a:r>
        </a:p>
      </dgm:t>
    </dgm:pt>
    <dgm:pt modelId="{B2F0A109-626B-484C-BAB8-D25C326E1DAA}" type="parTrans" cxnId="{A7569323-231C-4191-BD40-433FB04CEC54}">
      <dgm:prSet/>
      <dgm:spPr/>
      <dgm:t>
        <a:bodyPr/>
        <a:lstStyle/>
        <a:p>
          <a:endParaRPr lang="en-US"/>
        </a:p>
      </dgm:t>
    </dgm:pt>
    <dgm:pt modelId="{3290C584-2C66-4A31-90FD-51141D424B1D}" type="sibTrans" cxnId="{A7569323-231C-4191-BD40-433FB04CEC54}">
      <dgm:prSet/>
      <dgm:spPr/>
      <dgm:t>
        <a:bodyPr/>
        <a:lstStyle/>
        <a:p>
          <a:endParaRPr lang="en-US"/>
        </a:p>
      </dgm:t>
    </dgm:pt>
    <dgm:pt modelId="{95AA2415-5108-40AF-A5BF-CFA41EDC38CD}">
      <dgm:prSet phldrT="[Text]"/>
      <dgm:spPr/>
      <dgm:t>
        <a:bodyPr/>
        <a:lstStyle/>
        <a:p>
          <a:r>
            <a:rPr lang="en-US"/>
            <a:t>Consultantcy</a:t>
          </a:r>
        </a:p>
      </dgm:t>
    </dgm:pt>
    <dgm:pt modelId="{39A675C2-5CAC-4078-877E-5E897410A8B1}" type="parTrans" cxnId="{90932554-F0F1-4FEB-A3E2-2815CADA7B7C}">
      <dgm:prSet/>
      <dgm:spPr/>
      <dgm:t>
        <a:bodyPr/>
        <a:lstStyle/>
        <a:p>
          <a:endParaRPr lang="en-US"/>
        </a:p>
      </dgm:t>
    </dgm:pt>
    <dgm:pt modelId="{C1D0F259-4403-4235-9E02-CE386FE4E445}" type="sibTrans" cxnId="{90932554-F0F1-4FEB-A3E2-2815CADA7B7C}">
      <dgm:prSet/>
      <dgm:spPr/>
      <dgm:t>
        <a:bodyPr/>
        <a:lstStyle/>
        <a:p>
          <a:endParaRPr lang="en-US"/>
        </a:p>
      </dgm:t>
    </dgm:pt>
    <dgm:pt modelId="{20CEDAFF-E202-4B34-B6D7-E9AD7E70A541}">
      <dgm:prSet phldrT="[Text]"/>
      <dgm:spPr/>
      <dgm:t>
        <a:bodyPr/>
        <a:lstStyle/>
        <a:p>
          <a:r>
            <a:rPr lang="en-US"/>
            <a:t>Storm/Norm</a:t>
          </a:r>
        </a:p>
      </dgm:t>
    </dgm:pt>
    <dgm:pt modelId="{D5A95BF8-DF07-42BD-A1CF-4696D1C51CA8}" type="parTrans" cxnId="{8C0F735D-1E04-4A87-AFF9-754EE81076B0}">
      <dgm:prSet/>
      <dgm:spPr/>
      <dgm:t>
        <a:bodyPr/>
        <a:lstStyle/>
        <a:p>
          <a:endParaRPr lang="en-US"/>
        </a:p>
      </dgm:t>
    </dgm:pt>
    <dgm:pt modelId="{9C9AEF1C-FE70-4011-BB94-E88AD2A12EE0}" type="sibTrans" cxnId="{8C0F735D-1E04-4A87-AFF9-754EE81076B0}">
      <dgm:prSet/>
      <dgm:spPr/>
      <dgm:t>
        <a:bodyPr/>
        <a:lstStyle/>
        <a:p>
          <a:endParaRPr lang="en-US"/>
        </a:p>
      </dgm:t>
    </dgm:pt>
    <dgm:pt modelId="{B9134127-B0AC-439A-86F4-AD29C2A197BD}" type="pres">
      <dgm:prSet presAssocID="{43DBDF0F-4321-4F92-B19A-BF5EB88BA034}" presName="theList" presStyleCnt="0">
        <dgm:presLayoutVars>
          <dgm:dir/>
          <dgm:animLvl val="lvl"/>
          <dgm:resizeHandles val="exact"/>
        </dgm:presLayoutVars>
      </dgm:prSet>
      <dgm:spPr/>
    </dgm:pt>
    <dgm:pt modelId="{B1E6040D-7D90-4FE3-9CE3-A7EB8BA38937}" type="pres">
      <dgm:prSet presAssocID="{565F274C-08DE-4B27-80B3-96BE38197279}" presName="compNode" presStyleCnt="0"/>
      <dgm:spPr/>
    </dgm:pt>
    <dgm:pt modelId="{85D5879E-E4F1-46F4-A31C-DF6FE6832695}" type="pres">
      <dgm:prSet presAssocID="{565F274C-08DE-4B27-80B3-96BE38197279}" presName="noGeometry" presStyleCnt="0"/>
      <dgm:spPr/>
    </dgm:pt>
    <dgm:pt modelId="{CC1DDB43-B3A5-4EB6-BF7E-98A7F4C49623}" type="pres">
      <dgm:prSet presAssocID="{565F274C-08DE-4B27-80B3-96BE38197279}" presName="childTextVisible" presStyleLbl="bgAccFollowNode1" presStyleIdx="0" presStyleCnt="3">
        <dgm:presLayoutVars>
          <dgm:bulletEnabled val="1"/>
        </dgm:presLayoutVars>
      </dgm:prSet>
      <dgm:spPr/>
    </dgm:pt>
    <dgm:pt modelId="{D10F7745-DEC2-46F2-8D01-529A60FB3576}" type="pres">
      <dgm:prSet presAssocID="{565F274C-08DE-4B27-80B3-96BE38197279}" presName="childTextHidden" presStyleLbl="bgAccFollowNode1" presStyleIdx="0" presStyleCnt="3"/>
      <dgm:spPr/>
    </dgm:pt>
    <dgm:pt modelId="{FBF64816-809F-4822-B2AE-4C617D53B062}" type="pres">
      <dgm:prSet presAssocID="{565F274C-08DE-4B27-80B3-96BE38197279}" presName="parentText" presStyleLbl="node1" presStyleIdx="0" presStyleCnt="3">
        <dgm:presLayoutVars>
          <dgm:chMax val="1"/>
          <dgm:bulletEnabled val="1"/>
        </dgm:presLayoutVars>
      </dgm:prSet>
      <dgm:spPr/>
    </dgm:pt>
    <dgm:pt modelId="{2E560B57-F666-427E-8A10-867DC94DDB07}" type="pres">
      <dgm:prSet presAssocID="{565F274C-08DE-4B27-80B3-96BE38197279}" presName="aSpace" presStyleCnt="0"/>
      <dgm:spPr/>
    </dgm:pt>
    <dgm:pt modelId="{C809E48C-431B-4881-8377-AF041BB6AA6D}" type="pres">
      <dgm:prSet presAssocID="{27A7FE8D-8EAE-44A7-9E4A-44EFA302E7B2}" presName="compNode" presStyleCnt="0"/>
      <dgm:spPr/>
    </dgm:pt>
    <dgm:pt modelId="{137D9CAE-7853-4B89-A7C8-B40E6FB96B53}" type="pres">
      <dgm:prSet presAssocID="{27A7FE8D-8EAE-44A7-9E4A-44EFA302E7B2}" presName="noGeometry" presStyleCnt="0"/>
      <dgm:spPr/>
    </dgm:pt>
    <dgm:pt modelId="{FC8D685A-7AF1-4EBB-814E-C7F2BC831D8A}" type="pres">
      <dgm:prSet presAssocID="{27A7FE8D-8EAE-44A7-9E4A-44EFA302E7B2}" presName="childTextVisible" presStyleLbl="bgAccFollowNode1" presStyleIdx="1" presStyleCnt="3" custScaleX="133122" custScaleY="155977">
        <dgm:presLayoutVars>
          <dgm:bulletEnabled val="1"/>
        </dgm:presLayoutVars>
      </dgm:prSet>
      <dgm:spPr/>
    </dgm:pt>
    <dgm:pt modelId="{1D433719-8588-4DD3-B341-1D47DF134B37}" type="pres">
      <dgm:prSet presAssocID="{27A7FE8D-8EAE-44A7-9E4A-44EFA302E7B2}" presName="childTextHidden" presStyleLbl="bgAccFollowNode1" presStyleIdx="1" presStyleCnt="3"/>
      <dgm:spPr/>
    </dgm:pt>
    <dgm:pt modelId="{F55CB9AF-AA1C-4E4C-A349-4193AB3189E9}" type="pres">
      <dgm:prSet presAssocID="{27A7FE8D-8EAE-44A7-9E4A-44EFA302E7B2}" presName="parentText" presStyleLbl="node1" presStyleIdx="1" presStyleCnt="3" custScaleX="99874" custScaleY="97154" custLinFactNeighborX="-36662" custLinFactNeighborY="2750">
        <dgm:presLayoutVars>
          <dgm:chMax val="1"/>
          <dgm:bulletEnabled val="1"/>
        </dgm:presLayoutVars>
      </dgm:prSet>
      <dgm:spPr/>
    </dgm:pt>
    <dgm:pt modelId="{567B7BE8-C463-42E4-AB6C-A72D62EFA18E}" type="pres">
      <dgm:prSet presAssocID="{27A7FE8D-8EAE-44A7-9E4A-44EFA302E7B2}" presName="aSpace" presStyleCnt="0"/>
      <dgm:spPr/>
    </dgm:pt>
    <dgm:pt modelId="{CC6FE3FC-5FD3-481E-8809-13C0280108B3}" type="pres">
      <dgm:prSet presAssocID="{104B62ED-EC19-4855-8E78-0D68DCF19F3D}" presName="compNode" presStyleCnt="0"/>
      <dgm:spPr/>
    </dgm:pt>
    <dgm:pt modelId="{5E5BC64C-7922-4B99-AE56-CFB03BE8A5F0}" type="pres">
      <dgm:prSet presAssocID="{104B62ED-EC19-4855-8E78-0D68DCF19F3D}" presName="noGeometry" presStyleCnt="0"/>
      <dgm:spPr/>
    </dgm:pt>
    <dgm:pt modelId="{6BE76014-BEEF-4842-A4D8-972285A56D23}" type="pres">
      <dgm:prSet presAssocID="{104B62ED-EC19-4855-8E78-0D68DCF19F3D}" presName="childTextVisible" presStyleLbl="bgAccFollowNode1" presStyleIdx="2" presStyleCnt="3" custScaleX="149777" custScaleY="171248" custLinFactNeighborX="14302" custLinFactNeighborY="545">
        <dgm:presLayoutVars>
          <dgm:bulletEnabled val="1"/>
        </dgm:presLayoutVars>
      </dgm:prSet>
      <dgm:spPr/>
    </dgm:pt>
    <dgm:pt modelId="{E9CA6704-E102-44C2-AAE4-1C5BEE439042}" type="pres">
      <dgm:prSet presAssocID="{104B62ED-EC19-4855-8E78-0D68DCF19F3D}" presName="childTextHidden" presStyleLbl="bgAccFollowNode1" presStyleIdx="2" presStyleCnt="3"/>
      <dgm:spPr/>
    </dgm:pt>
    <dgm:pt modelId="{B0F46B65-AE03-4CEB-9C56-97812C75E4D2}" type="pres">
      <dgm:prSet presAssocID="{104B62ED-EC19-4855-8E78-0D68DCF19F3D}" presName="parentText" presStyleLbl="node1" presStyleIdx="2" presStyleCnt="3" custLinFactNeighborX="-27496" custLinFactNeighborY="917">
        <dgm:presLayoutVars>
          <dgm:chMax val="1"/>
          <dgm:bulletEnabled val="1"/>
        </dgm:presLayoutVars>
      </dgm:prSet>
      <dgm:spPr/>
    </dgm:pt>
  </dgm:ptLst>
  <dgm:cxnLst>
    <dgm:cxn modelId="{54E35904-65F4-4753-A57F-33E852EA0D32}" srcId="{565F274C-08DE-4B27-80B3-96BE38197279}" destId="{1FF37299-5E8B-41C5-80F7-32ACC9755286}" srcOrd="0" destOrd="0" parTransId="{AA426335-DA5B-4604-B125-65F90D746044}" sibTransId="{BE08139A-74D3-4D0A-B2D6-8B5C9507E87A}"/>
    <dgm:cxn modelId="{A8754B07-3C30-4EDA-B0BD-8A7480F30F84}" type="presOf" srcId="{9FCBFDA7-45AE-4127-BD09-BBF5EB104855}" destId="{1D433719-8588-4DD3-B341-1D47DF134B37}" srcOrd="1" destOrd="1" presId="urn:microsoft.com/office/officeart/2005/8/layout/hProcess6"/>
    <dgm:cxn modelId="{6A526B10-CABB-4E41-97C5-C5B57C11083A}" type="presOf" srcId="{25CF986E-DB1A-48E6-9D14-11119A4BB35D}" destId="{D10F7745-DEC2-46F2-8D01-529A60FB3576}" srcOrd="1" destOrd="1" presId="urn:microsoft.com/office/officeart/2005/8/layout/hProcess6"/>
    <dgm:cxn modelId="{C6F33C23-01A5-46B4-8ED0-75976325AD5B}" type="presOf" srcId="{27A7FE8D-8EAE-44A7-9E4A-44EFA302E7B2}" destId="{F55CB9AF-AA1C-4E4C-A349-4193AB3189E9}" srcOrd="0" destOrd="0" presId="urn:microsoft.com/office/officeart/2005/8/layout/hProcess6"/>
    <dgm:cxn modelId="{A7569323-231C-4191-BD40-433FB04CEC54}" srcId="{43DBDF0F-4321-4F92-B19A-BF5EB88BA034}" destId="{104B62ED-EC19-4855-8E78-0D68DCF19F3D}" srcOrd="2" destOrd="0" parTransId="{B2F0A109-626B-484C-BAB8-D25C326E1DAA}" sibTransId="{3290C584-2C66-4A31-90FD-51141D424B1D}"/>
    <dgm:cxn modelId="{6E1D5D2A-EEDC-4BEA-A14B-DD4C5F0FAC47}" type="presOf" srcId="{20CEDAFF-E202-4B34-B6D7-E9AD7E70A541}" destId="{6BE76014-BEEF-4842-A4D8-972285A56D23}" srcOrd="0" destOrd="1" presId="urn:microsoft.com/office/officeart/2005/8/layout/hProcess6"/>
    <dgm:cxn modelId="{DB1F073C-222D-4E86-A387-CB7861D9B02A}" type="presOf" srcId="{104B62ED-EC19-4855-8E78-0D68DCF19F3D}" destId="{B0F46B65-AE03-4CEB-9C56-97812C75E4D2}" srcOrd="0" destOrd="0" presId="urn:microsoft.com/office/officeart/2005/8/layout/hProcess6"/>
    <dgm:cxn modelId="{8C0F735D-1E04-4A87-AFF9-754EE81076B0}" srcId="{104B62ED-EC19-4855-8E78-0D68DCF19F3D}" destId="{20CEDAFF-E202-4B34-B6D7-E9AD7E70A541}" srcOrd="1" destOrd="0" parTransId="{D5A95BF8-DF07-42BD-A1CF-4696D1C51CA8}" sibTransId="{9C9AEF1C-FE70-4011-BB94-E88AD2A12EE0}"/>
    <dgm:cxn modelId="{1FDADB65-9399-4422-865F-DEA7A2760E33}" type="presOf" srcId="{1FF37299-5E8B-41C5-80F7-32ACC9755286}" destId="{D10F7745-DEC2-46F2-8D01-529A60FB3576}" srcOrd="1" destOrd="0" presId="urn:microsoft.com/office/officeart/2005/8/layout/hProcess6"/>
    <dgm:cxn modelId="{45BAEF45-4B74-46CB-8D26-380F8662C5B1}" type="presOf" srcId="{9FCBFDA7-45AE-4127-BD09-BBF5EB104855}" destId="{FC8D685A-7AF1-4EBB-814E-C7F2BC831D8A}" srcOrd="0" destOrd="1" presId="urn:microsoft.com/office/officeart/2005/8/layout/hProcess6"/>
    <dgm:cxn modelId="{2588FA45-B809-4564-991B-FE713B1E95B6}" type="presOf" srcId="{1FF37299-5E8B-41C5-80F7-32ACC9755286}" destId="{CC1DDB43-B3A5-4EB6-BF7E-98A7F4C49623}" srcOrd="0" destOrd="0" presId="urn:microsoft.com/office/officeart/2005/8/layout/hProcess6"/>
    <dgm:cxn modelId="{0B99AD68-1DBA-4499-A947-29D6F87E8B17}" type="presOf" srcId="{A069E3EA-AFDC-4181-9503-F7046095D53C}" destId="{1D433719-8588-4DD3-B341-1D47DF134B37}" srcOrd="1" destOrd="0" presId="urn:microsoft.com/office/officeart/2005/8/layout/hProcess6"/>
    <dgm:cxn modelId="{98C8C04C-117C-4BBA-9A5B-7711D4EA7F2F}" srcId="{43DBDF0F-4321-4F92-B19A-BF5EB88BA034}" destId="{27A7FE8D-8EAE-44A7-9E4A-44EFA302E7B2}" srcOrd="1" destOrd="0" parTransId="{3C4C32F5-30F4-40DE-9645-BDC990B83990}" sibTransId="{AC84091B-E2FB-487C-87CB-E8211C1181D7}"/>
    <dgm:cxn modelId="{44BBF26F-AB79-41F6-9CCD-EAA7EEBE2649}" srcId="{565F274C-08DE-4B27-80B3-96BE38197279}" destId="{25CF986E-DB1A-48E6-9D14-11119A4BB35D}" srcOrd="1" destOrd="0" parTransId="{E8374559-B112-4F32-BDBD-E85FDF001C2A}" sibTransId="{AEA4A0E8-3CF1-4DBD-B16C-EB4A13FD6BB6}"/>
    <dgm:cxn modelId="{5398E452-89CA-4DD0-8315-C7CDC55569B7}" type="presOf" srcId="{20CEDAFF-E202-4B34-B6D7-E9AD7E70A541}" destId="{E9CA6704-E102-44C2-AAE4-1C5BEE439042}" srcOrd="1" destOrd="1" presId="urn:microsoft.com/office/officeart/2005/8/layout/hProcess6"/>
    <dgm:cxn modelId="{90932554-F0F1-4FEB-A3E2-2815CADA7B7C}" srcId="{104B62ED-EC19-4855-8E78-0D68DCF19F3D}" destId="{95AA2415-5108-40AF-A5BF-CFA41EDC38CD}" srcOrd="0" destOrd="0" parTransId="{39A675C2-5CAC-4078-877E-5E897410A8B1}" sibTransId="{C1D0F259-4403-4235-9E02-CE386FE4E445}"/>
    <dgm:cxn modelId="{E9509F58-FA55-4A9A-B99E-B4A2DCFD0A0D}" type="presOf" srcId="{95AA2415-5108-40AF-A5BF-CFA41EDC38CD}" destId="{6BE76014-BEEF-4842-A4D8-972285A56D23}" srcOrd="0" destOrd="0" presId="urn:microsoft.com/office/officeart/2005/8/layout/hProcess6"/>
    <dgm:cxn modelId="{0FBFCE7C-3538-4AFD-8FAB-39145FB31048}" srcId="{27A7FE8D-8EAE-44A7-9E4A-44EFA302E7B2}" destId="{9FCBFDA7-45AE-4127-BD09-BBF5EB104855}" srcOrd="1" destOrd="0" parTransId="{F4EDEB21-AAFF-4529-96B6-E8B3932EA115}" sibTransId="{AA2286D6-C004-4321-8477-B3C131771BCB}"/>
    <dgm:cxn modelId="{3084EC84-70B6-4047-9505-42512EC8C201}" type="presOf" srcId="{A069E3EA-AFDC-4181-9503-F7046095D53C}" destId="{FC8D685A-7AF1-4EBB-814E-C7F2BC831D8A}" srcOrd="0" destOrd="0" presId="urn:microsoft.com/office/officeart/2005/8/layout/hProcess6"/>
    <dgm:cxn modelId="{F6CA2DA9-B683-4771-AB2B-908481B8E1BE}" type="presOf" srcId="{565F274C-08DE-4B27-80B3-96BE38197279}" destId="{FBF64816-809F-4822-B2AE-4C617D53B062}" srcOrd="0" destOrd="0" presId="urn:microsoft.com/office/officeart/2005/8/layout/hProcess6"/>
    <dgm:cxn modelId="{D40821BE-1308-4C63-9AE7-F891074F986A}" type="presOf" srcId="{95AA2415-5108-40AF-A5BF-CFA41EDC38CD}" destId="{E9CA6704-E102-44C2-AAE4-1C5BEE439042}" srcOrd="1" destOrd="0" presId="urn:microsoft.com/office/officeart/2005/8/layout/hProcess6"/>
    <dgm:cxn modelId="{46F91EC2-A44B-406E-89AC-63440CE210DB}" type="presOf" srcId="{25CF986E-DB1A-48E6-9D14-11119A4BB35D}" destId="{CC1DDB43-B3A5-4EB6-BF7E-98A7F4C49623}" srcOrd="0" destOrd="1" presId="urn:microsoft.com/office/officeart/2005/8/layout/hProcess6"/>
    <dgm:cxn modelId="{02C8F3D8-630E-4DC4-AAD5-DDCE7ED37BC7}" srcId="{43DBDF0F-4321-4F92-B19A-BF5EB88BA034}" destId="{565F274C-08DE-4B27-80B3-96BE38197279}" srcOrd="0" destOrd="0" parTransId="{3B360D5C-F2E8-417E-B946-2458F05E621E}" sibTransId="{1342AF7C-798D-4B86-9550-55AAA93B2B14}"/>
    <dgm:cxn modelId="{F18412DD-C80B-4D74-8AAD-F669F12A6C5F}" type="presOf" srcId="{43DBDF0F-4321-4F92-B19A-BF5EB88BA034}" destId="{B9134127-B0AC-439A-86F4-AD29C2A197BD}" srcOrd="0" destOrd="0" presId="urn:microsoft.com/office/officeart/2005/8/layout/hProcess6"/>
    <dgm:cxn modelId="{097D73FE-53B5-4AB2-8084-F12C9922D589}" srcId="{27A7FE8D-8EAE-44A7-9E4A-44EFA302E7B2}" destId="{A069E3EA-AFDC-4181-9503-F7046095D53C}" srcOrd="0" destOrd="0" parTransId="{86549E9D-3A3C-4B84-B6A8-48DBC5CA7B03}" sibTransId="{6181399D-A252-4BEB-A2BB-69CA74D64709}"/>
    <dgm:cxn modelId="{435538A9-063B-4122-ABB3-1F255C2543A2}" type="presParOf" srcId="{B9134127-B0AC-439A-86F4-AD29C2A197BD}" destId="{B1E6040D-7D90-4FE3-9CE3-A7EB8BA38937}" srcOrd="0" destOrd="0" presId="urn:microsoft.com/office/officeart/2005/8/layout/hProcess6"/>
    <dgm:cxn modelId="{BD1E73C6-DEED-450F-93FC-C5C96C5A3952}" type="presParOf" srcId="{B1E6040D-7D90-4FE3-9CE3-A7EB8BA38937}" destId="{85D5879E-E4F1-46F4-A31C-DF6FE6832695}" srcOrd="0" destOrd="0" presId="urn:microsoft.com/office/officeart/2005/8/layout/hProcess6"/>
    <dgm:cxn modelId="{60FBA13A-D8CD-4B13-88A8-5F0A2520F262}" type="presParOf" srcId="{B1E6040D-7D90-4FE3-9CE3-A7EB8BA38937}" destId="{CC1DDB43-B3A5-4EB6-BF7E-98A7F4C49623}" srcOrd="1" destOrd="0" presId="urn:microsoft.com/office/officeart/2005/8/layout/hProcess6"/>
    <dgm:cxn modelId="{8E6AB690-34F3-4406-9E91-FB81631D9F63}" type="presParOf" srcId="{B1E6040D-7D90-4FE3-9CE3-A7EB8BA38937}" destId="{D10F7745-DEC2-46F2-8D01-529A60FB3576}" srcOrd="2" destOrd="0" presId="urn:microsoft.com/office/officeart/2005/8/layout/hProcess6"/>
    <dgm:cxn modelId="{17E9E821-F91C-4857-9A96-644E04B47702}" type="presParOf" srcId="{B1E6040D-7D90-4FE3-9CE3-A7EB8BA38937}" destId="{FBF64816-809F-4822-B2AE-4C617D53B062}" srcOrd="3" destOrd="0" presId="urn:microsoft.com/office/officeart/2005/8/layout/hProcess6"/>
    <dgm:cxn modelId="{8CBD1432-20F3-4EBC-B65A-8DDA96584F68}" type="presParOf" srcId="{B9134127-B0AC-439A-86F4-AD29C2A197BD}" destId="{2E560B57-F666-427E-8A10-867DC94DDB07}" srcOrd="1" destOrd="0" presId="urn:microsoft.com/office/officeart/2005/8/layout/hProcess6"/>
    <dgm:cxn modelId="{4834E44D-F7D1-461F-AB3F-4E2CDDF616DE}" type="presParOf" srcId="{B9134127-B0AC-439A-86F4-AD29C2A197BD}" destId="{C809E48C-431B-4881-8377-AF041BB6AA6D}" srcOrd="2" destOrd="0" presId="urn:microsoft.com/office/officeart/2005/8/layout/hProcess6"/>
    <dgm:cxn modelId="{DA91F24F-8752-4EF2-8F7B-F4A4468C1556}" type="presParOf" srcId="{C809E48C-431B-4881-8377-AF041BB6AA6D}" destId="{137D9CAE-7853-4B89-A7C8-B40E6FB96B53}" srcOrd="0" destOrd="0" presId="urn:microsoft.com/office/officeart/2005/8/layout/hProcess6"/>
    <dgm:cxn modelId="{CC39A93C-023D-43D6-897D-084C16F398FE}" type="presParOf" srcId="{C809E48C-431B-4881-8377-AF041BB6AA6D}" destId="{FC8D685A-7AF1-4EBB-814E-C7F2BC831D8A}" srcOrd="1" destOrd="0" presId="urn:microsoft.com/office/officeart/2005/8/layout/hProcess6"/>
    <dgm:cxn modelId="{ACD31A89-E0C6-4983-8B21-F15AA832176B}" type="presParOf" srcId="{C809E48C-431B-4881-8377-AF041BB6AA6D}" destId="{1D433719-8588-4DD3-B341-1D47DF134B37}" srcOrd="2" destOrd="0" presId="urn:microsoft.com/office/officeart/2005/8/layout/hProcess6"/>
    <dgm:cxn modelId="{1DB48328-3A40-4013-BBAC-F392F4B1E729}" type="presParOf" srcId="{C809E48C-431B-4881-8377-AF041BB6AA6D}" destId="{F55CB9AF-AA1C-4E4C-A349-4193AB3189E9}" srcOrd="3" destOrd="0" presId="urn:microsoft.com/office/officeart/2005/8/layout/hProcess6"/>
    <dgm:cxn modelId="{CF7C3BAF-4DAA-41CB-A22C-617862807018}" type="presParOf" srcId="{B9134127-B0AC-439A-86F4-AD29C2A197BD}" destId="{567B7BE8-C463-42E4-AB6C-A72D62EFA18E}" srcOrd="3" destOrd="0" presId="urn:microsoft.com/office/officeart/2005/8/layout/hProcess6"/>
    <dgm:cxn modelId="{E67E18CE-57DF-49FD-A70F-BFFC6265AD56}" type="presParOf" srcId="{B9134127-B0AC-439A-86F4-AD29C2A197BD}" destId="{CC6FE3FC-5FD3-481E-8809-13C0280108B3}" srcOrd="4" destOrd="0" presId="urn:microsoft.com/office/officeart/2005/8/layout/hProcess6"/>
    <dgm:cxn modelId="{A1186C47-4732-45A1-AFFC-0642C65F17A5}" type="presParOf" srcId="{CC6FE3FC-5FD3-481E-8809-13C0280108B3}" destId="{5E5BC64C-7922-4B99-AE56-CFB03BE8A5F0}" srcOrd="0" destOrd="0" presId="urn:microsoft.com/office/officeart/2005/8/layout/hProcess6"/>
    <dgm:cxn modelId="{B8D7BE4D-4C2A-46FF-9366-CF5ED94415F4}" type="presParOf" srcId="{CC6FE3FC-5FD3-481E-8809-13C0280108B3}" destId="{6BE76014-BEEF-4842-A4D8-972285A56D23}" srcOrd="1" destOrd="0" presId="urn:microsoft.com/office/officeart/2005/8/layout/hProcess6"/>
    <dgm:cxn modelId="{707F1CB7-93EE-480A-A118-03272BFF7583}" type="presParOf" srcId="{CC6FE3FC-5FD3-481E-8809-13C0280108B3}" destId="{E9CA6704-E102-44C2-AAE4-1C5BEE439042}" srcOrd="2" destOrd="0" presId="urn:microsoft.com/office/officeart/2005/8/layout/hProcess6"/>
    <dgm:cxn modelId="{1439A770-8212-465E-8F89-A80EFB9F40CB}" type="presParOf" srcId="{CC6FE3FC-5FD3-481E-8809-13C0280108B3}" destId="{B0F46B65-AE03-4CEB-9C56-97812C75E4D2}" srcOrd="3" destOrd="0" presId="urn:microsoft.com/office/officeart/2005/8/layout/hProcess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1579DE-F080-40DB-938A-60B9C74F7AA1}" type="doc">
      <dgm:prSet loTypeId="urn:microsoft.com/office/officeart/2009/3/layout/PlusandMinus" loCatId="relationship" qsTypeId="urn:microsoft.com/office/officeart/2005/8/quickstyle/simple1" qsCatId="simple" csTypeId="urn:microsoft.com/office/officeart/2005/8/colors/accent1_2" csCatId="accent1" phldr="1"/>
      <dgm:spPr/>
      <dgm:t>
        <a:bodyPr/>
        <a:lstStyle/>
        <a:p>
          <a:endParaRPr lang="en-US"/>
        </a:p>
      </dgm:t>
    </dgm:pt>
    <dgm:pt modelId="{D0B3693A-064A-4C36-98DB-A8466DE5A776}">
      <dgm:prSet phldrT="[Text]" custT="1"/>
      <dgm:spPr/>
      <dgm:t>
        <a:bodyPr/>
        <a:lstStyle/>
        <a:p>
          <a:r>
            <a:rPr lang="en-US" sz="2400"/>
            <a:t>Strengths</a:t>
          </a:r>
        </a:p>
      </dgm:t>
    </dgm:pt>
    <dgm:pt modelId="{F20690A3-5815-4A7E-93E5-BF2FC0081019}" type="parTrans" cxnId="{DDC65924-C720-4905-AB29-B3D48D97D3EC}">
      <dgm:prSet/>
      <dgm:spPr/>
      <dgm:t>
        <a:bodyPr/>
        <a:lstStyle/>
        <a:p>
          <a:endParaRPr lang="en-US"/>
        </a:p>
      </dgm:t>
    </dgm:pt>
    <dgm:pt modelId="{2F3EA8F8-A82E-4E26-8252-ECB9EFDDF32F}" type="sibTrans" cxnId="{DDC65924-C720-4905-AB29-B3D48D97D3EC}">
      <dgm:prSet/>
      <dgm:spPr/>
      <dgm:t>
        <a:bodyPr/>
        <a:lstStyle/>
        <a:p>
          <a:endParaRPr lang="en-US"/>
        </a:p>
      </dgm:t>
    </dgm:pt>
    <dgm:pt modelId="{9230B44F-3C19-4E25-A825-80462B2D2776}">
      <dgm:prSet phldrT="[Text]" custT="1"/>
      <dgm:spPr/>
      <dgm:t>
        <a:bodyPr/>
        <a:lstStyle/>
        <a:p>
          <a:r>
            <a:rPr lang="en-US" sz="2400"/>
            <a:t>Weaknesses</a:t>
          </a:r>
        </a:p>
      </dgm:t>
    </dgm:pt>
    <dgm:pt modelId="{2B60601F-28FA-45EE-922D-26BD04D87CF7}" type="parTrans" cxnId="{523EF3DD-C2D2-46AE-8125-3AE558B1F9C7}">
      <dgm:prSet/>
      <dgm:spPr/>
      <dgm:t>
        <a:bodyPr/>
        <a:lstStyle/>
        <a:p>
          <a:endParaRPr lang="en-US"/>
        </a:p>
      </dgm:t>
    </dgm:pt>
    <dgm:pt modelId="{D6FC4F0C-A69F-4C75-80A3-538DDFAA56E2}" type="sibTrans" cxnId="{523EF3DD-C2D2-46AE-8125-3AE558B1F9C7}">
      <dgm:prSet/>
      <dgm:spPr/>
      <dgm:t>
        <a:bodyPr/>
        <a:lstStyle/>
        <a:p>
          <a:endParaRPr lang="en-US"/>
        </a:p>
      </dgm:t>
    </dgm:pt>
    <dgm:pt modelId="{CACD0174-7CAC-457F-9A6B-298257E2BFAD}" type="pres">
      <dgm:prSet presAssocID="{611579DE-F080-40DB-938A-60B9C74F7AA1}" presName="Name0" presStyleCnt="0">
        <dgm:presLayoutVars>
          <dgm:chMax val="2"/>
          <dgm:chPref val="2"/>
          <dgm:dir/>
          <dgm:animOne/>
          <dgm:resizeHandles val="exact"/>
        </dgm:presLayoutVars>
      </dgm:prSet>
      <dgm:spPr/>
    </dgm:pt>
    <dgm:pt modelId="{969F0E7F-169A-4C82-B386-BF4A2410EAA4}" type="pres">
      <dgm:prSet presAssocID="{611579DE-F080-40DB-938A-60B9C74F7AA1}" presName="Background" presStyleLbl="bgImgPlace1" presStyleIdx="0" presStyleCnt="1"/>
      <dgm:spPr/>
    </dgm:pt>
    <dgm:pt modelId="{152745C4-65A1-4393-BD17-83A1A4DF9C80}" type="pres">
      <dgm:prSet presAssocID="{611579DE-F080-40DB-938A-60B9C74F7AA1}" presName="ParentText1" presStyleLbl="revTx" presStyleIdx="0" presStyleCnt="2">
        <dgm:presLayoutVars>
          <dgm:chMax val="0"/>
          <dgm:chPref val="0"/>
          <dgm:bulletEnabled val="1"/>
        </dgm:presLayoutVars>
      </dgm:prSet>
      <dgm:spPr/>
    </dgm:pt>
    <dgm:pt modelId="{08B192ED-C20B-47FB-ABEC-8459BED15EF4}" type="pres">
      <dgm:prSet presAssocID="{611579DE-F080-40DB-938A-60B9C74F7AA1}" presName="ParentText2" presStyleLbl="revTx" presStyleIdx="1" presStyleCnt="2">
        <dgm:presLayoutVars>
          <dgm:chMax val="0"/>
          <dgm:chPref val="0"/>
          <dgm:bulletEnabled val="1"/>
        </dgm:presLayoutVars>
      </dgm:prSet>
      <dgm:spPr/>
    </dgm:pt>
    <dgm:pt modelId="{67934984-BE50-4704-B3BF-23835C31B692}" type="pres">
      <dgm:prSet presAssocID="{611579DE-F080-40DB-938A-60B9C74F7AA1}" presName="Plus" presStyleLbl="alignNode1" presStyleIdx="0" presStyleCnt="2"/>
      <dgm:spPr/>
    </dgm:pt>
    <dgm:pt modelId="{10801C20-3C31-44B0-BCBE-AD720BED4890}" type="pres">
      <dgm:prSet presAssocID="{611579DE-F080-40DB-938A-60B9C74F7AA1}" presName="Minus" presStyleLbl="alignNode1" presStyleIdx="1" presStyleCnt="2"/>
      <dgm:spPr/>
    </dgm:pt>
    <dgm:pt modelId="{5B349611-1A77-4D25-8D7F-0FB31AB5DD74}" type="pres">
      <dgm:prSet presAssocID="{611579DE-F080-40DB-938A-60B9C74F7AA1}" presName="Divider" presStyleLbl="parChTrans1D1" presStyleIdx="0" presStyleCnt="1"/>
      <dgm:spPr/>
    </dgm:pt>
  </dgm:ptLst>
  <dgm:cxnLst>
    <dgm:cxn modelId="{DDC65924-C720-4905-AB29-B3D48D97D3EC}" srcId="{611579DE-F080-40DB-938A-60B9C74F7AA1}" destId="{D0B3693A-064A-4C36-98DB-A8466DE5A776}" srcOrd="0" destOrd="0" parTransId="{F20690A3-5815-4A7E-93E5-BF2FC0081019}" sibTransId="{2F3EA8F8-A82E-4E26-8252-ECB9EFDDF32F}"/>
    <dgm:cxn modelId="{FC57086D-96B3-431D-AFA7-E621E748FCA1}" type="presOf" srcId="{9230B44F-3C19-4E25-A825-80462B2D2776}" destId="{08B192ED-C20B-47FB-ABEC-8459BED15EF4}" srcOrd="0" destOrd="0" presId="urn:microsoft.com/office/officeart/2009/3/layout/PlusandMinus"/>
    <dgm:cxn modelId="{077A247E-8AA0-42D0-8D12-A040245C7BB6}" type="presOf" srcId="{611579DE-F080-40DB-938A-60B9C74F7AA1}" destId="{CACD0174-7CAC-457F-9A6B-298257E2BFAD}" srcOrd="0" destOrd="0" presId="urn:microsoft.com/office/officeart/2009/3/layout/PlusandMinus"/>
    <dgm:cxn modelId="{C27F6B8D-B35D-4F6A-9551-10803773DFB3}" type="presOf" srcId="{D0B3693A-064A-4C36-98DB-A8466DE5A776}" destId="{152745C4-65A1-4393-BD17-83A1A4DF9C80}" srcOrd="0" destOrd="0" presId="urn:microsoft.com/office/officeart/2009/3/layout/PlusandMinus"/>
    <dgm:cxn modelId="{523EF3DD-C2D2-46AE-8125-3AE558B1F9C7}" srcId="{611579DE-F080-40DB-938A-60B9C74F7AA1}" destId="{9230B44F-3C19-4E25-A825-80462B2D2776}" srcOrd="1" destOrd="0" parTransId="{2B60601F-28FA-45EE-922D-26BD04D87CF7}" sibTransId="{D6FC4F0C-A69F-4C75-80A3-538DDFAA56E2}"/>
    <dgm:cxn modelId="{2FCA89E5-707E-452E-AF6D-ACF373D8EDFB}" type="presParOf" srcId="{CACD0174-7CAC-457F-9A6B-298257E2BFAD}" destId="{969F0E7F-169A-4C82-B386-BF4A2410EAA4}" srcOrd="0" destOrd="0" presId="urn:microsoft.com/office/officeart/2009/3/layout/PlusandMinus"/>
    <dgm:cxn modelId="{620B2472-79F2-494C-9C4F-76BE2AF23CA2}" type="presParOf" srcId="{CACD0174-7CAC-457F-9A6B-298257E2BFAD}" destId="{152745C4-65A1-4393-BD17-83A1A4DF9C80}" srcOrd="1" destOrd="0" presId="urn:microsoft.com/office/officeart/2009/3/layout/PlusandMinus"/>
    <dgm:cxn modelId="{BF4B47D6-C43F-4695-B3B4-CE58B581E900}" type="presParOf" srcId="{CACD0174-7CAC-457F-9A6B-298257E2BFAD}" destId="{08B192ED-C20B-47FB-ABEC-8459BED15EF4}" srcOrd="2" destOrd="0" presId="urn:microsoft.com/office/officeart/2009/3/layout/PlusandMinus"/>
    <dgm:cxn modelId="{C7A0ED6C-EDE1-446A-95C8-3D56A4F6C35E}" type="presParOf" srcId="{CACD0174-7CAC-457F-9A6B-298257E2BFAD}" destId="{67934984-BE50-4704-B3BF-23835C31B692}" srcOrd="3" destOrd="0" presId="urn:microsoft.com/office/officeart/2009/3/layout/PlusandMinus"/>
    <dgm:cxn modelId="{94FB1A19-342A-457D-932F-9C63C9B02B04}" type="presParOf" srcId="{CACD0174-7CAC-457F-9A6B-298257E2BFAD}" destId="{10801C20-3C31-44B0-BCBE-AD720BED4890}" srcOrd="4" destOrd="0" presId="urn:microsoft.com/office/officeart/2009/3/layout/PlusandMinus"/>
    <dgm:cxn modelId="{DFD4A1E2-8173-490F-A603-1BDA51627C9F}" type="presParOf" srcId="{CACD0174-7CAC-457F-9A6B-298257E2BFAD}" destId="{5B349611-1A77-4D25-8D7F-0FB31AB5DD74}" srcOrd="5" destOrd="0" presId="urn:microsoft.com/office/officeart/2009/3/layout/PlusandMinu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075621-93B1-45DB-B8F7-4255CFF42DA0}" type="doc">
      <dgm:prSet loTypeId="urn:microsoft.com/office/officeart/2009/3/layout/OpposingIdeas" loCatId="relationship" qsTypeId="urn:microsoft.com/office/officeart/2005/8/quickstyle/simple1" qsCatId="simple" csTypeId="urn:microsoft.com/office/officeart/2005/8/colors/accent1_2" csCatId="accent1" phldr="1"/>
      <dgm:spPr/>
      <dgm:t>
        <a:bodyPr/>
        <a:lstStyle/>
        <a:p>
          <a:endParaRPr lang="en-US"/>
        </a:p>
      </dgm:t>
    </dgm:pt>
    <dgm:pt modelId="{69D0C799-DE9B-479A-B865-EEAC32671F6E}">
      <dgm:prSet phldrT="[Text]" phldr="1"/>
      <dgm:spPr/>
      <dgm:t>
        <a:bodyPr/>
        <a:lstStyle/>
        <a:p>
          <a:endParaRPr lang="en-US"/>
        </a:p>
      </dgm:t>
    </dgm:pt>
    <dgm:pt modelId="{BE38A472-F291-4800-819D-D6B737831F75}" type="parTrans" cxnId="{7DFA74CD-5D07-4F61-A782-252CCD44C1B0}">
      <dgm:prSet/>
      <dgm:spPr/>
      <dgm:t>
        <a:bodyPr/>
        <a:lstStyle/>
        <a:p>
          <a:endParaRPr lang="en-US"/>
        </a:p>
      </dgm:t>
    </dgm:pt>
    <dgm:pt modelId="{C92CE7F3-2BD2-4D38-AD08-343825F89C6B}" type="sibTrans" cxnId="{7DFA74CD-5D07-4F61-A782-252CCD44C1B0}">
      <dgm:prSet/>
      <dgm:spPr/>
      <dgm:t>
        <a:bodyPr/>
        <a:lstStyle/>
        <a:p>
          <a:endParaRPr lang="en-US"/>
        </a:p>
      </dgm:t>
    </dgm:pt>
    <dgm:pt modelId="{D27CEF44-7381-4F15-A956-91FE5AC72606}">
      <dgm:prSet phldrT="[Text]"/>
      <dgm:spPr/>
      <dgm:t>
        <a:bodyPr/>
        <a:lstStyle/>
        <a:p>
          <a:r>
            <a:rPr lang="en-US">
              <a:solidFill>
                <a:schemeClr val="bg1"/>
              </a:solidFill>
            </a:rPr>
            <a:t>Opportunities</a:t>
          </a:r>
        </a:p>
      </dgm:t>
    </dgm:pt>
    <dgm:pt modelId="{AA4C3009-7209-4607-B59E-8259F5666648}" type="parTrans" cxnId="{5BBD3F33-2D84-4E78-B165-04ADCB36890B}">
      <dgm:prSet/>
      <dgm:spPr/>
      <dgm:t>
        <a:bodyPr/>
        <a:lstStyle/>
        <a:p>
          <a:endParaRPr lang="en-US"/>
        </a:p>
      </dgm:t>
    </dgm:pt>
    <dgm:pt modelId="{D3537237-9835-4D49-8DCB-4ECC3D9059F6}" type="sibTrans" cxnId="{5BBD3F33-2D84-4E78-B165-04ADCB36890B}">
      <dgm:prSet/>
      <dgm:spPr/>
      <dgm:t>
        <a:bodyPr/>
        <a:lstStyle/>
        <a:p>
          <a:endParaRPr lang="en-US"/>
        </a:p>
      </dgm:t>
    </dgm:pt>
    <dgm:pt modelId="{6024699D-5A53-4B7C-ABF6-43A7E7B01C3D}">
      <dgm:prSet phldrT="[Text]" phldr="1"/>
      <dgm:spPr/>
      <dgm:t>
        <a:bodyPr/>
        <a:lstStyle/>
        <a:p>
          <a:endParaRPr lang="en-US"/>
        </a:p>
      </dgm:t>
    </dgm:pt>
    <dgm:pt modelId="{9A7C7CC2-912E-470D-BBBB-B3170191EE2F}" type="parTrans" cxnId="{67E6A208-473F-4FFB-B5D8-7C2C3C951349}">
      <dgm:prSet/>
      <dgm:spPr/>
      <dgm:t>
        <a:bodyPr/>
        <a:lstStyle/>
        <a:p>
          <a:endParaRPr lang="en-US"/>
        </a:p>
      </dgm:t>
    </dgm:pt>
    <dgm:pt modelId="{99A768EF-A2B7-47AA-8427-906D4CE1C6BC}" type="sibTrans" cxnId="{67E6A208-473F-4FFB-B5D8-7C2C3C951349}">
      <dgm:prSet/>
      <dgm:spPr/>
      <dgm:t>
        <a:bodyPr/>
        <a:lstStyle/>
        <a:p>
          <a:endParaRPr lang="en-US"/>
        </a:p>
      </dgm:t>
    </dgm:pt>
    <dgm:pt modelId="{043B50D8-36D5-4F6B-9E0C-90E56EEAA337}">
      <dgm:prSet phldrT="[Text]"/>
      <dgm:spPr/>
      <dgm:t>
        <a:bodyPr/>
        <a:lstStyle/>
        <a:p>
          <a:r>
            <a:rPr lang="en-US">
              <a:solidFill>
                <a:schemeClr val="bg1"/>
              </a:solidFill>
            </a:rPr>
            <a:t>Threats</a:t>
          </a:r>
        </a:p>
      </dgm:t>
    </dgm:pt>
    <dgm:pt modelId="{74513C39-32F4-44C4-B331-69F25783DF7C}" type="parTrans" cxnId="{384DBD0B-A23B-4BF1-9F8B-2BF7A881911A}">
      <dgm:prSet/>
      <dgm:spPr/>
      <dgm:t>
        <a:bodyPr/>
        <a:lstStyle/>
        <a:p>
          <a:endParaRPr lang="en-US"/>
        </a:p>
      </dgm:t>
    </dgm:pt>
    <dgm:pt modelId="{0BA6EA34-DDCF-49A7-99FA-862AA17AECAC}" type="sibTrans" cxnId="{384DBD0B-A23B-4BF1-9F8B-2BF7A881911A}">
      <dgm:prSet/>
      <dgm:spPr/>
      <dgm:t>
        <a:bodyPr/>
        <a:lstStyle/>
        <a:p>
          <a:endParaRPr lang="en-US"/>
        </a:p>
      </dgm:t>
    </dgm:pt>
    <dgm:pt modelId="{B0A041BC-B8C2-443E-8E73-27BB99D50809}" type="pres">
      <dgm:prSet presAssocID="{48075621-93B1-45DB-B8F7-4255CFF42DA0}" presName="Name0" presStyleCnt="0">
        <dgm:presLayoutVars>
          <dgm:chMax val="2"/>
          <dgm:dir/>
          <dgm:animOne val="branch"/>
          <dgm:animLvl val="lvl"/>
          <dgm:resizeHandles val="exact"/>
        </dgm:presLayoutVars>
      </dgm:prSet>
      <dgm:spPr/>
    </dgm:pt>
    <dgm:pt modelId="{BC68EDEC-8A40-4F92-BC22-E6328CF4E825}" type="pres">
      <dgm:prSet presAssocID="{48075621-93B1-45DB-B8F7-4255CFF42DA0}" presName="Background" presStyleLbl="node1" presStyleIdx="0" presStyleCnt="1"/>
      <dgm:spPr/>
    </dgm:pt>
    <dgm:pt modelId="{BCCA5653-3244-4F13-BBA2-594F25225D08}" type="pres">
      <dgm:prSet presAssocID="{48075621-93B1-45DB-B8F7-4255CFF42DA0}" presName="Divider" presStyleLbl="callout" presStyleIdx="0" presStyleCnt="1"/>
      <dgm:spPr/>
    </dgm:pt>
    <dgm:pt modelId="{3CAE00E5-056A-4C62-97F7-3D3826D2E093}" type="pres">
      <dgm:prSet presAssocID="{48075621-93B1-45DB-B8F7-4255CFF42DA0}" presName="ChildText1" presStyleLbl="revTx" presStyleIdx="0" presStyleCnt="0">
        <dgm:presLayoutVars>
          <dgm:chMax val="0"/>
          <dgm:chPref val="0"/>
          <dgm:bulletEnabled val="1"/>
        </dgm:presLayoutVars>
      </dgm:prSet>
      <dgm:spPr/>
    </dgm:pt>
    <dgm:pt modelId="{22B6CD4E-FEC6-42EE-9694-F48FE8324081}" type="pres">
      <dgm:prSet presAssocID="{48075621-93B1-45DB-B8F7-4255CFF42DA0}" presName="ChildText2" presStyleLbl="revTx" presStyleIdx="0" presStyleCnt="0">
        <dgm:presLayoutVars>
          <dgm:chMax val="0"/>
          <dgm:chPref val="0"/>
          <dgm:bulletEnabled val="1"/>
        </dgm:presLayoutVars>
      </dgm:prSet>
      <dgm:spPr/>
    </dgm:pt>
    <dgm:pt modelId="{8ED0CB34-A724-46C8-8F25-963126B189AC}" type="pres">
      <dgm:prSet presAssocID="{48075621-93B1-45DB-B8F7-4255CFF42DA0}" presName="ParentText1" presStyleLbl="revTx" presStyleIdx="0" presStyleCnt="0">
        <dgm:presLayoutVars>
          <dgm:chMax val="1"/>
          <dgm:chPref val="1"/>
        </dgm:presLayoutVars>
      </dgm:prSet>
      <dgm:spPr/>
    </dgm:pt>
    <dgm:pt modelId="{F41C21F6-0E8D-4F77-A7EA-A4FE869DEB1F}" type="pres">
      <dgm:prSet presAssocID="{48075621-93B1-45DB-B8F7-4255CFF42DA0}" presName="ParentShape1" presStyleLbl="alignImgPlace1" presStyleIdx="0" presStyleCnt="2" custLinFactNeighborX="953" custLinFactNeighborY="16244">
        <dgm:presLayoutVars/>
      </dgm:prSet>
      <dgm:spPr/>
    </dgm:pt>
    <dgm:pt modelId="{8D5178BC-893D-4F4F-8144-DCF389107866}" type="pres">
      <dgm:prSet presAssocID="{48075621-93B1-45DB-B8F7-4255CFF42DA0}" presName="ParentText2" presStyleLbl="revTx" presStyleIdx="0" presStyleCnt="0">
        <dgm:presLayoutVars>
          <dgm:chMax val="1"/>
          <dgm:chPref val="1"/>
        </dgm:presLayoutVars>
      </dgm:prSet>
      <dgm:spPr/>
    </dgm:pt>
    <dgm:pt modelId="{0B247BB2-5745-4C9C-ABD7-7046E70D095E}" type="pres">
      <dgm:prSet presAssocID="{48075621-93B1-45DB-B8F7-4255CFF42DA0}" presName="ParentShape2" presStyleLbl="alignImgPlace1" presStyleIdx="1" presStyleCnt="2" custLinFactNeighborX="-2859" custLinFactNeighborY="-19493">
        <dgm:presLayoutVars/>
      </dgm:prSet>
      <dgm:spPr/>
    </dgm:pt>
  </dgm:ptLst>
  <dgm:cxnLst>
    <dgm:cxn modelId="{67E6A208-473F-4FFB-B5D8-7C2C3C951349}" srcId="{48075621-93B1-45DB-B8F7-4255CFF42DA0}" destId="{6024699D-5A53-4B7C-ABF6-43A7E7B01C3D}" srcOrd="1" destOrd="0" parTransId="{9A7C7CC2-912E-470D-BBBB-B3170191EE2F}" sibTransId="{99A768EF-A2B7-47AA-8427-906D4CE1C6BC}"/>
    <dgm:cxn modelId="{384DBD0B-A23B-4BF1-9F8B-2BF7A881911A}" srcId="{6024699D-5A53-4B7C-ABF6-43A7E7B01C3D}" destId="{043B50D8-36D5-4F6B-9E0C-90E56EEAA337}" srcOrd="0" destOrd="0" parTransId="{74513C39-32F4-44C4-B331-69F25783DF7C}" sibTransId="{0BA6EA34-DDCF-49A7-99FA-862AA17AECAC}"/>
    <dgm:cxn modelId="{224B451E-E6DF-412B-BC11-5712D16011B3}" type="presOf" srcId="{D27CEF44-7381-4F15-A956-91FE5AC72606}" destId="{3CAE00E5-056A-4C62-97F7-3D3826D2E093}" srcOrd="0" destOrd="0" presId="urn:microsoft.com/office/officeart/2009/3/layout/OpposingIdeas"/>
    <dgm:cxn modelId="{C62D4E1E-A4AB-47B1-8570-130EDAA37CB9}" type="presOf" srcId="{69D0C799-DE9B-479A-B865-EEAC32671F6E}" destId="{F41C21F6-0E8D-4F77-A7EA-A4FE869DEB1F}" srcOrd="1" destOrd="0" presId="urn:microsoft.com/office/officeart/2009/3/layout/OpposingIdeas"/>
    <dgm:cxn modelId="{26B1401F-52BA-48FB-BFB6-71EE6BAF7943}" type="presOf" srcId="{6024699D-5A53-4B7C-ABF6-43A7E7B01C3D}" destId="{8D5178BC-893D-4F4F-8144-DCF389107866}" srcOrd="0" destOrd="0" presId="urn:microsoft.com/office/officeart/2009/3/layout/OpposingIdeas"/>
    <dgm:cxn modelId="{5BBD3F33-2D84-4E78-B165-04ADCB36890B}" srcId="{69D0C799-DE9B-479A-B865-EEAC32671F6E}" destId="{D27CEF44-7381-4F15-A956-91FE5AC72606}" srcOrd="0" destOrd="0" parTransId="{AA4C3009-7209-4607-B59E-8259F5666648}" sibTransId="{D3537237-9835-4D49-8DCB-4ECC3D9059F6}"/>
    <dgm:cxn modelId="{784A9F3F-B8A8-4EC8-A95D-DEB8382E4584}" type="presOf" srcId="{48075621-93B1-45DB-B8F7-4255CFF42DA0}" destId="{B0A041BC-B8C2-443E-8E73-27BB99D50809}" srcOrd="0" destOrd="0" presId="urn:microsoft.com/office/officeart/2009/3/layout/OpposingIdeas"/>
    <dgm:cxn modelId="{90461566-B3AD-43A9-9CC8-7CF86CF0D4A3}" type="presOf" srcId="{6024699D-5A53-4B7C-ABF6-43A7E7B01C3D}" destId="{0B247BB2-5745-4C9C-ABD7-7046E70D095E}" srcOrd="1" destOrd="0" presId="urn:microsoft.com/office/officeart/2009/3/layout/OpposingIdeas"/>
    <dgm:cxn modelId="{FD68037D-5E61-4FA1-AD60-2A8BB320EF1E}" type="presOf" srcId="{69D0C799-DE9B-479A-B865-EEAC32671F6E}" destId="{8ED0CB34-A724-46C8-8F25-963126B189AC}" srcOrd="0" destOrd="0" presId="urn:microsoft.com/office/officeart/2009/3/layout/OpposingIdeas"/>
    <dgm:cxn modelId="{748E83A5-EDF5-4C53-8946-BB4B0818D3A3}" type="presOf" srcId="{043B50D8-36D5-4F6B-9E0C-90E56EEAA337}" destId="{22B6CD4E-FEC6-42EE-9694-F48FE8324081}" srcOrd="0" destOrd="0" presId="urn:microsoft.com/office/officeart/2009/3/layout/OpposingIdeas"/>
    <dgm:cxn modelId="{7DFA74CD-5D07-4F61-A782-252CCD44C1B0}" srcId="{48075621-93B1-45DB-B8F7-4255CFF42DA0}" destId="{69D0C799-DE9B-479A-B865-EEAC32671F6E}" srcOrd="0" destOrd="0" parTransId="{BE38A472-F291-4800-819D-D6B737831F75}" sibTransId="{C92CE7F3-2BD2-4D38-AD08-343825F89C6B}"/>
    <dgm:cxn modelId="{F4A4E195-5A1C-462A-AF15-77532EF2F547}" type="presParOf" srcId="{B0A041BC-B8C2-443E-8E73-27BB99D50809}" destId="{BC68EDEC-8A40-4F92-BC22-E6328CF4E825}" srcOrd="0" destOrd="0" presId="urn:microsoft.com/office/officeart/2009/3/layout/OpposingIdeas"/>
    <dgm:cxn modelId="{A9764F99-E9EC-47AC-87F9-AAD8DA257954}" type="presParOf" srcId="{B0A041BC-B8C2-443E-8E73-27BB99D50809}" destId="{BCCA5653-3244-4F13-BBA2-594F25225D08}" srcOrd="1" destOrd="0" presId="urn:microsoft.com/office/officeart/2009/3/layout/OpposingIdeas"/>
    <dgm:cxn modelId="{9E59C510-B213-4BA4-9D4E-E999068BA202}" type="presParOf" srcId="{B0A041BC-B8C2-443E-8E73-27BB99D50809}" destId="{3CAE00E5-056A-4C62-97F7-3D3826D2E093}" srcOrd="2" destOrd="0" presId="urn:microsoft.com/office/officeart/2009/3/layout/OpposingIdeas"/>
    <dgm:cxn modelId="{004072B6-A4AB-4268-AFC1-D3AC472B8CC3}" type="presParOf" srcId="{B0A041BC-B8C2-443E-8E73-27BB99D50809}" destId="{22B6CD4E-FEC6-42EE-9694-F48FE8324081}" srcOrd="3" destOrd="0" presId="urn:microsoft.com/office/officeart/2009/3/layout/OpposingIdeas"/>
    <dgm:cxn modelId="{2A70DE36-0386-4F67-818C-9F7A91CC4ED3}" type="presParOf" srcId="{B0A041BC-B8C2-443E-8E73-27BB99D50809}" destId="{8ED0CB34-A724-46C8-8F25-963126B189AC}" srcOrd="4" destOrd="0" presId="urn:microsoft.com/office/officeart/2009/3/layout/OpposingIdeas"/>
    <dgm:cxn modelId="{4286754D-340F-4B8C-A55A-1B5D44AE3B08}" type="presParOf" srcId="{B0A041BC-B8C2-443E-8E73-27BB99D50809}" destId="{F41C21F6-0E8D-4F77-A7EA-A4FE869DEB1F}" srcOrd="5" destOrd="0" presId="urn:microsoft.com/office/officeart/2009/3/layout/OpposingIdeas"/>
    <dgm:cxn modelId="{730A2BAA-2A98-4556-9AEC-A11F80F4B40A}" type="presParOf" srcId="{B0A041BC-B8C2-443E-8E73-27BB99D50809}" destId="{8D5178BC-893D-4F4F-8144-DCF389107866}" srcOrd="6" destOrd="0" presId="urn:microsoft.com/office/officeart/2009/3/layout/OpposingIdeas"/>
    <dgm:cxn modelId="{CEC673F7-A0C4-4DE0-AB0B-4D9CBFD7C3BF}" type="presParOf" srcId="{B0A041BC-B8C2-443E-8E73-27BB99D50809}" destId="{0B247BB2-5745-4C9C-ABD7-7046E70D095E}" srcOrd="7" destOrd="0" presId="urn:microsoft.com/office/officeart/2009/3/layout/OpposingIdeas"/>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CBA8E2-7C3E-48C0-BE1C-58CF8E293918}"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US"/>
        </a:p>
      </dgm:t>
    </dgm:pt>
    <dgm:pt modelId="{23B7F065-4D18-48B5-B09E-348699D7A266}">
      <dgm:prSet phldrT="[Text]"/>
      <dgm:spPr/>
      <dgm:t>
        <a:bodyPr/>
        <a:lstStyle/>
        <a:p>
          <a:r>
            <a:rPr lang="en-US"/>
            <a:t>April</a:t>
          </a:r>
        </a:p>
      </dgm:t>
    </dgm:pt>
    <dgm:pt modelId="{49765ACE-EC63-439B-B9D7-2C31EFB627FF}" type="parTrans" cxnId="{C560EA1D-2E87-461B-9355-CC96E48C5264}">
      <dgm:prSet/>
      <dgm:spPr/>
      <dgm:t>
        <a:bodyPr/>
        <a:lstStyle/>
        <a:p>
          <a:endParaRPr lang="en-US"/>
        </a:p>
      </dgm:t>
    </dgm:pt>
    <dgm:pt modelId="{D7F27824-FE06-4CB0-B88A-9C29AC0E30A5}" type="sibTrans" cxnId="{C560EA1D-2E87-461B-9355-CC96E48C5264}">
      <dgm:prSet/>
      <dgm:spPr/>
      <dgm:t>
        <a:bodyPr/>
        <a:lstStyle/>
        <a:p>
          <a:endParaRPr lang="en-US"/>
        </a:p>
      </dgm:t>
    </dgm:pt>
    <dgm:pt modelId="{4AD57CF0-F0B6-447E-88E9-2A01AFF4FD4B}">
      <dgm:prSet phldrT="[Text]"/>
      <dgm:spPr/>
      <dgm:t>
        <a:bodyPr/>
        <a:lstStyle/>
        <a:p>
          <a:r>
            <a:rPr lang="en-US"/>
            <a:t>May</a:t>
          </a:r>
        </a:p>
      </dgm:t>
    </dgm:pt>
    <dgm:pt modelId="{C37C1E7E-3D5E-4316-8E93-96B024BA71D5}" type="parTrans" cxnId="{0E9F476A-E4B5-4EA2-BC6F-5915878649FC}">
      <dgm:prSet/>
      <dgm:spPr/>
      <dgm:t>
        <a:bodyPr/>
        <a:lstStyle/>
        <a:p>
          <a:endParaRPr lang="en-US"/>
        </a:p>
      </dgm:t>
    </dgm:pt>
    <dgm:pt modelId="{2EE82291-E65C-48C9-A762-146EC1C4AB41}" type="sibTrans" cxnId="{0E9F476A-E4B5-4EA2-BC6F-5915878649FC}">
      <dgm:prSet/>
      <dgm:spPr/>
      <dgm:t>
        <a:bodyPr/>
        <a:lstStyle/>
        <a:p>
          <a:endParaRPr lang="en-US"/>
        </a:p>
      </dgm:t>
    </dgm:pt>
    <dgm:pt modelId="{6300D3A3-CFDA-454F-8F33-F4C5BBDDC64C}">
      <dgm:prSet phldrT="[Text]"/>
      <dgm:spPr/>
      <dgm:t>
        <a:bodyPr/>
        <a:lstStyle/>
        <a:p>
          <a:r>
            <a:rPr lang="en-US"/>
            <a:t>June</a:t>
          </a:r>
        </a:p>
      </dgm:t>
    </dgm:pt>
    <dgm:pt modelId="{E45BB276-483A-4C1B-9F1F-9D5411B15608}" type="parTrans" cxnId="{B0BC5813-5704-4B12-B867-212CDB692715}">
      <dgm:prSet/>
      <dgm:spPr/>
      <dgm:t>
        <a:bodyPr/>
        <a:lstStyle/>
        <a:p>
          <a:endParaRPr lang="en-US"/>
        </a:p>
      </dgm:t>
    </dgm:pt>
    <dgm:pt modelId="{D6852B6C-0939-41C0-B707-511A3775A6BA}" type="sibTrans" cxnId="{B0BC5813-5704-4B12-B867-212CDB692715}">
      <dgm:prSet/>
      <dgm:spPr/>
      <dgm:t>
        <a:bodyPr/>
        <a:lstStyle/>
        <a:p>
          <a:endParaRPr lang="en-US"/>
        </a:p>
      </dgm:t>
    </dgm:pt>
    <dgm:pt modelId="{DB18AD55-8577-4A8C-B1CF-141CEA57673B}">
      <dgm:prSet/>
      <dgm:spPr/>
      <dgm:t>
        <a:bodyPr/>
        <a:lstStyle/>
        <a:p>
          <a:endParaRPr lang="en-US"/>
        </a:p>
      </dgm:t>
    </dgm:pt>
    <dgm:pt modelId="{C3F7432B-52A5-419F-946C-94C6775A7354}" type="parTrans" cxnId="{0C567C26-6CC6-4BE8-9959-2769C09251F6}">
      <dgm:prSet/>
      <dgm:spPr/>
      <dgm:t>
        <a:bodyPr/>
        <a:lstStyle/>
        <a:p>
          <a:endParaRPr lang="en-US"/>
        </a:p>
      </dgm:t>
    </dgm:pt>
    <dgm:pt modelId="{5CA2F1A8-6193-4A10-B18D-94E8932806F6}" type="sibTrans" cxnId="{0C567C26-6CC6-4BE8-9959-2769C09251F6}">
      <dgm:prSet/>
      <dgm:spPr/>
      <dgm:t>
        <a:bodyPr/>
        <a:lstStyle/>
        <a:p>
          <a:endParaRPr lang="en-US"/>
        </a:p>
      </dgm:t>
    </dgm:pt>
    <dgm:pt modelId="{3727542D-1477-4138-B2C0-BE8E17FAD10B}">
      <dgm:prSet/>
      <dgm:spPr/>
      <dgm:t>
        <a:bodyPr/>
        <a:lstStyle/>
        <a:p>
          <a:endParaRPr lang="en-US"/>
        </a:p>
      </dgm:t>
    </dgm:pt>
    <dgm:pt modelId="{36AFF681-B9D7-4912-9B9C-E77A334C76BB}" type="parTrans" cxnId="{2ADFB466-2066-43EC-8AC5-3F1171BEBFC9}">
      <dgm:prSet/>
      <dgm:spPr/>
      <dgm:t>
        <a:bodyPr/>
        <a:lstStyle/>
        <a:p>
          <a:endParaRPr lang="en-US"/>
        </a:p>
      </dgm:t>
    </dgm:pt>
    <dgm:pt modelId="{6D28EC5D-AB7D-4D71-8892-900E6BF534A2}" type="sibTrans" cxnId="{2ADFB466-2066-43EC-8AC5-3F1171BEBFC9}">
      <dgm:prSet/>
      <dgm:spPr/>
      <dgm:t>
        <a:bodyPr/>
        <a:lstStyle/>
        <a:p>
          <a:endParaRPr lang="en-US"/>
        </a:p>
      </dgm:t>
    </dgm:pt>
    <dgm:pt modelId="{9E100075-13C2-4F60-A488-EBAD756BC3F1}">
      <dgm:prSet phldrT="[Text]"/>
      <dgm:spPr/>
      <dgm:t>
        <a:bodyPr/>
        <a:lstStyle/>
        <a:p>
          <a:r>
            <a:rPr lang="en-US"/>
            <a:t>Sept.</a:t>
          </a:r>
        </a:p>
      </dgm:t>
    </dgm:pt>
    <dgm:pt modelId="{28BD09F6-85C7-45BF-88E8-B42EEA1C52DF}" type="parTrans" cxnId="{68B801B1-2160-487C-BA44-CC66B3F6C879}">
      <dgm:prSet/>
      <dgm:spPr/>
      <dgm:t>
        <a:bodyPr/>
        <a:lstStyle/>
        <a:p>
          <a:endParaRPr lang="en-US"/>
        </a:p>
      </dgm:t>
    </dgm:pt>
    <dgm:pt modelId="{AAAD9F6C-A886-4697-8389-386CEC66436C}" type="sibTrans" cxnId="{68B801B1-2160-487C-BA44-CC66B3F6C879}">
      <dgm:prSet/>
      <dgm:spPr/>
      <dgm:t>
        <a:bodyPr/>
        <a:lstStyle/>
        <a:p>
          <a:endParaRPr lang="en-US"/>
        </a:p>
      </dgm:t>
    </dgm:pt>
    <dgm:pt modelId="{D331D5A4-D401-4748-8E1E-99BE241E4836}">
      <dgm:prSet/>
      <dgm:spPr/>
      <dgm:t>
        <a:bodyPr/>
        <a:lstStyle/>
        <a:p>
          <a:r>
            <a:rPr lang="en-US"/>
            <a:t>Oct.</a:t>
          </a:r>
        </a:p>
      </dgm:t>
    </dgm:pt>
    <dgm:pt modelId="{46EFB172-E80C-4FCD-8EB2-8651C91D0B30}" type="parTrans" cxnId="{229FF4C7-C0A5-4017-940C-7E0A931472A0}">
      <dgm:prSet/>
      <dgm:spPr/>
      <dgm:t>
        <a:bodyPr/>
        <a:lstStyle/>
        <a:p>
          <a:endParaRPr lang="en-US"/>
        </a:p>
      </dgm:t>
    </dgm:pt>
    <dgm:pt modelId="{8B2CC7FE-31F2-4054-8785-112DF8DE6B2B}" type="sibTrans" cxnId="{229FF4C7-C0A5-4017-940C-7E0A931472A0}">
      <dgm:prSet/>
      <dgm:spPr/>
      <dgm:t>
        <a:bodyPr/>
        <a:lstStyle/>
        <a:p>
          <a:endParaRPr lang="en-US"/>
        </a:p>
      </dgm:t>
    </dgm:pt>
    <dgm:pt modelId="{6E7756C8-69BC-4EE4-96FA-1238FD66B122}" type="pres">
      <dgm:prSet presAssocID="{BFCBA8E2-7C3E-48C0-BE1C-58CF8E293918}" presName="rootnode" presStyleCnt="0">
        <dgm:presLayoutVars>
          <dgm:chMax/>
          <dgm:chPref/>
          <dgm:dir/>
          <dgm:animLvl val="lvl"/>
        </dgm:presLayoutVars>
      </dgm:prSet>
      <dgm:spPr/>
    </dgm:pt>
    <dgm:pt modelId="{695CEE82-5DBE-40AE-8438-3C84CD323C72}" type="pres">
      <dgm:prSet presAssocID="{23B7F065-4D18-48B5-B09E-348699D7A266}" presName="composite" presStyleCnt="0"/>
      <dgm:spPr/>
    </dgm:pt>
    <dgm:pt modelId="{B56CEBF4-26E6-4369-AAB4-4FEC35FE6223}" type="pres">
      <dgm:prSet presAssocID="{23B7F065-4D18-48B5-B09E-348699D7A266}" presName="LShape" presStyleLbl="alignNode1" presStyleIdx="0" presStyleCnt="13"/>
      <dgm:spPr/>
    </dgm:pt>
    <dgm:pt modelId="{C302A655-33A4-4A2B-A5C8-0E5EC4BC4161}" type="pres">
      <dgm:prSet presAssocID="{23B7F065-4D18-48B5-B09E-348699D7A266}" presName="ParentText" presStyleLbl="revTx" presStyleIdx="0" presStyleCnt="7">
        <dgm:presLayoutVars>
          <dgm:chMax val="0"/>
          <dgm:chPref val="0"/>
          <dgm:bulletEnabled val="1"/>
        </dgm:presLayoutVars>
      </dgm:prSet>
      <dgm:spPr/>
    </dgm:pt>
    <dgm:pt modelId="{F15CCE4E-6E4C-4330-B9A6-3132971036C2}" type="pres">
      <dgm:prSet presAssocID="{23B7F065-4D18-48B5-B09E-348699D7A266}" presName="Triangle" presStyleLbl="alignNode1" presStyleIdx="1" presStyleCnt="13"/>
      <dgm:spPr/>
    </dgm:pt>
    <dgm:pt modelId="{81801554-8A4E-4E8C-9EBE-1535FCD44337}" type="pres">
      <dgm:prSet presAssocID="{D7F27824-FE06-4CB0-B88A-9C29AC0E30A5}" presName="sibTrans" presStyleCnt="0"/>
      <dgm:spPr/>
    </dgm:pt>
    <dgm:pt modelId="{25C84D0B-7350-420F-919D-36DA0E0E4F87}" type="pres">
      <dgm:prSet presAssocID="{D7F27824-FE06-4CB0-B88A-9C29AC0E30A5}" presName="space" presStyleCnt="0"/>
      <dgm:spPr/>
    </dgm:pt>
    <dgm:pt modelId="{4CD392AB-E5C2-4D7C-B4F1-CE0CA4348493}" type="pres">
      <dgm:prSet presAssocID="{4AD57CF0-F0B6-447E-88E9-2A01AFF4FD4B}" presName="composite" presStyleCnt="0"/>
      <dgm:spPr/>
    </dgm:pt>
    <dgm:pt modelId="{FDC35A7D-7BCD-4CAF-8065-27BDF0D79FEB}" type="pres">
      <dgm:prSet presAssocID="{4AD57CF0-F0B6-447E-88E9-2A01AFF4FD4B}" presName="LShape" presStyleLbl="alignNode1" presStyleIdx="2" presStyleCnt="13"/>
      <dgm:spPr/>
    </dgm:pt>
    <dgm:pt modelId="{88D59DB5-8550-4619-8056-05DA0FF573CA}" type="pres">
      <dgm:prSet presAssocID="{4AD57CF0-F0B6-447E-88E9-2A01AFF4FD4B}" presName="ParentText" presStyleLbl="revTx" presStyleIdx="1" presStyleCnt="7">
        <dgm:presLayoutVars>
          <dgm:chMax val="0"/>
          <dgm:chPref val="0"/>
          <dgm:bulletEnabled val="1"/>
        </dgm:presLayoutVars>
      </dgm:prSet>
      <dgm:spPr/>
    </dgm:pt>
    <dgm:pt modelId="{29B6A027-6C1B-420B-B170-A2AE579E59A3}" type="pres">
      <dgm:prSet presAssocID="{4AD57CF0-F0B6-447E-88E9-2A01AFF4FD4B}" presName="Triangle" presStyleLbl="alignNode1" presStyleIdx="3" presStyleCnt="13"/>
      <dgm:spPr/>
    </dgm:pt>
    <dgm:pt modelId="{C6F7206D-C0CC-4687-A32F-20897CC39D88}" type="pres">
      <dgm:prSet presAssocID="{2EE82291-E65C-48C9-A762-146EC1C4AB41}" presName="sibTrans" presStyleCnt="0"/>
      <dgm:spPr/>
    </dgm:pt>
    <dgm:pt modelId="{056D9419-C752-4AF2-8ACF-B14EEC0920B0}" type="pres">
      <dgm:prSet presAssocID="{2EE82291-E65C-48C9-A762-146EC1C4AB41}" presName="space" presStyleCnt="0"/>
      <dgm:spPr/>
    </dgm:pt>
    <dgm:pt modelId="{00A5FF2A-C890-40CB-AA41-C1CBD49B91DD}" type="pres">
      <dgm:prSet presAssocID="{6300D3A3-CFDA-454F-8F33-F4C5BBDDC64C}" presName="composite" presStyleCnt="0"/>
      <dgm:spPr/>
    </dgm:pt>
    <dgm:pt modelId="{AEF1FAF1-B4CB-478C-9DA0-F809C3E74B83}" type="pres">
      <dgm:prSet presAssocID="{6300D3A3-CFDA-454F-8F33-F4C5BBDDC64C}" presName="LShape" presStyleLbl="alignNode1" presStyleIdx="4" presStyleCnt="13"/>
      <dgm:spPr/>
    </dgm:pt>
    <dgm:pt modelId="{4F4D8522-E833-4138-ADA8-CD8024F020F4}" type="pres">
      <dgm:prSet presAssocID="{6300D3A3-CFDA-454F-8F33-F4C5BBDDC64C}" presName="ParentText" presStyleLbl="revTx" presStyleIdx="2" presStyleCnt="7">
        <dgm:presLayoutVars>
          <dgm:chMax val="0"/>
          <dgm:chPref val="0"/>
          <dgm:bulletEnabled val="1"/>
        </dgm:presLayoutVars>
      </dgm:prSet>
      <dgm:spPr/>
    </dgm:pt>
    <dgm:pt modelId="{8184A2ED-C174-4EB2-A8C2-D26FFBE0C734}" type="pres">
      <dgm:prSet presAssocID="{6300D3A3-CFDA-454F-8F33-F4C5BBDDC64C}" presName="Triangle" presStyleLbl="alignNode1" presStyleIdx="5" presStyleCnt="13"/>
      <dgm:spPr/>
    </dgm:pt>
    <dgm:pt modelId="{FCBA99E9-00A1-4190-93D2-738EA2D1F716}" type="pres">
      <dgm:prSet presAssocID="{D6852B6C-0939-41C0-B707-511A3775A6BA}" presName="sibTrans" presStyleCnt="0"/>
      <dgm:spPr/>
    </dgm:pt>
    <dgm:pt modelId="{DCDF5134-7B14-4767-B587-4072D90F88A0}" type="pres">
      <dgm:prSet presAssocID="{D6852B6C-0939-41C0-B707-511A3775A6BA}" presName="space" presStyleCnt="0"/>
      <dgm:spPr/>
    </dgm:pt>
    <dgm:pt modelId="{F1CFCF2D-D9C0-4C6E-82E9-FB9CB475C794}" type="pres">
      <dgm:prSet presAssocID="{DB18AD55-8577-4A8C-B1CF-141CEA57673B}" presName="composite" presStyleCnt="0"/>
      <dgm:spPr/>
    </dgm:pt>
    <dgm:pt modelId="{1EF177C9-E6E6-4A26-B9C8-AF12EA846E04}" type="pres">
      <dgm:prSet presAssocID="{DB18AD55-8577-4A8C-B1CF-141CEA57673B}" presName="LShape" presStyleLbl="alignNode1" presStyleIdx="6" presStyleCnt="13"/>
      <dgm:spPr/>
    </dgm:pt>
    <dgm:pt modelId="{265184D8-9483-4159-831B-37EAD7F79385}" type="pres">
      <dgm:prSet presAssocID="{DB18AD55-8577-4A8C-B1CF-141CEA57673B}" presName="ParentText" presStyleLbl="revTx" presStyleIdx="3" presStyleCnt="7">
        <dgm:presLayoutVars>
          <dgm:chMax val="0"/>
          <dgm:chPref val="0"/>
          <dgm:bulletEnabled val="1"/>
        </dgm:presLayoutVars>
      </dgm:prSet>
      <dgm:spPr/>
    </dgm:pt>
    <dgm:pt modelId="{788ADC38-487E-4D78-A96C-98B1D62516A6}" type="pres">
      <dgm:prSet presAssocID="{DB18AD55-8577-4A8C-B1CF-141CEA57673B}" presName="Triangle" presStyleLbl="alignNode1" presStyleIdx="7" presStyleCnt="13"/>
      <dgm:spPr/>
    </dgm:pt>
    <dgm:pt modelId="{001D015E-C6B7-412A-BC8E-E581E85E6D32}" type="pres">
      <dgm:prSet presAssocID="{5CA2F1A8-6193-4A10-B18D-94E8932806F6}" presName="sibTrans" presStyleCnt="0"/>
      <dgm:spPr/>
    </dgm:pt>
    <dgm:pt modelId="{B17206E2-2363-4486-B719-25ABBAEED8E3}" type="pres">
      <dgm:prSet presAssocID="{5CA2F1A8-6193-4A10-B18D-94E8932806F6}" presName="space" presStyleCnt="0"/>
      <dgm:spPr/>
    </dgm:pt>
    <dgm:pt modelId="{E5A0E588-3F4D-45B1-8DB4-E907E2A4E7FD}" type="pres">
      <dgm:prSet presAssocID="{3727542D-1477-4138-B2C0-BE8E17FAD10B}" presName="composite" presStyleCnt="0"/>
      <dgm:spPr/>
    </dgm:pt>
    <dgm:pt modelId="{71D42AF5-83E9-4362-88CD-86330486FC20}" type="pres">
      <dgm:prSet presAssocID="{3727542D-1477-4138-B2C0-BE8E17FAD10B}" presName="LShape" presStyleLbl="alignNode1" presStyleIdx="8" presStyleCnt="13"/>
      <dgm:spPr/>
    </dgm:pt>
    <dgm:pt modelId="{F481ACF4-EFCA-4B03-88F2-9C787EE62CAD}" type="pres">
      <dgm:prSet presAssocID="{3727542D-1477-4138-B2C0-BE8E17FAD10B}" presName="ParentText" presStyleLbl="revTx" presStyleIdx="4" presStyleCnt="7">
        <dgm:presLayoutVars>
          <dgm:chMax val="0"/>
          <dgm:chPref val="0"/>
          <dgm:bulletEnabled val="1"/>
        </dgm:presLayoutVars>
      </dgm:prSet>
      <dgm:spPr/>
    </dgm:pt>
    <dgm:pt modelId="{A7605937-F6D4-42F5-BE63-0A4050C8D1FA}" type="pres">
      <dgm:prSet presAssocID="{3727542D-1477-4138-B2C0-BE8E17FAD10B}" presName="Triangle" presStyleLbl="alignNode1" presStyleIdx="9" presStyleCnt="13"/>
      <dgm:spPr/>
    </dgm:pt>
    <dgm:pt modelId="{D2948114-6ED2-44FC-A692-FCDD202F1789}" type="pres">
      <dgm:prSet presAssocID="{6D28EC5D-AB7D-4D71-8892-900E6BF534A2}" presName="sibTrans" presStyleCnt="0"/>
      <dgm:spPr/>
    </dgm:pt>
    <dgm:pt modelId="{E11711D5-3A9F-45A6-8D60-B6CC271B90B6}" type="pres">
      <dgm:prSet presAssocID="{6D28EC5D-AB7D-4D71-8892-900E6BF534A2}" presName="space" presStyleCnt="0"/>
      <dgm:spPr/>
    </dgm:pt>
    <dgm:pt modelId="{2C545072-43E8-4D4A-A192-40613FE93C50}" type="pres">
      <dgm:prSet presAssocID="{9E100075-13C2-4F60-A488-EBAD756BC3F1}" presName="composite" presStyleCnt="0"/>
      <dgm:spPr/>
    </dgm:pt>
    <dgm:pt modelId="{85D309ED-FF0C-457D-A89E-6106A7BB2877}" type="pres">
      <dgm:prSet presAssocID="{9E100075-13C2-4F60-A488-EBAD756BC3F1}" presName="LShape" presStyleLbl="alignNode1" presStyleIdx="10" presStyleCnt="13"/>
      <dgm:spPr/>
    </dgm:pt>
    <dgm:pt modelId="{BC6760A5-4F12-472F-B57C-4DBC1C636AAC}" type="pres">
      <dgm:prSet presAssocID="{9E100075-13C2-4F60-A488-EBAD756BC3F1}" presName="ParentText" presStyleLbl="revTx" presStyleIdx="5" presStyleCnt="7">
        <dgm:presLayoutVars>
          <dgm:chMax val="0"/>
          <dgm:chPref val="0"/>
          <dgm:bulletEnabled val="1"/>
        </dgm:presLayoutVars>
      </dgm:prSet>
      <dgm:spPr/>
    </dgm:pt>
    <dgm:pt modelId="{BCB969FB-93D4-45EE-86EA-E66906A4A7FB}" type="pres">
      <dgm:prSet presAssocID="{9E100075-13C2-4F60-A488-EBAD756BC3F1}" presName="Triangle" presStyleLbl="alignNode1" presStyleIdx="11" presStyleCnt="13"/>
      <dgm:spPr/>
    </dgm:pt>
    <dgm:pt modelId="{41A9C807-A92F-4409-BBAA-68EE4ACA3283}" type="pres">
      <dgm:prSet presAssocID="{AAAD9F6C-A886-4697-8389-386CEC66436C}" presName="sibTrans" presStyleCnt="0"/>
      <dgm:spPr/>
    </dgm:pt>
    <dgm:pt modelId="{D5E9AF88-ED79-4BAB-B6B4-20C589DBA860}" type="pres">
      <dgm:prSet presAssocID="{AAAD9F6C-A886-4697-8389-386CEC66436C}" presName="space" presStyleCnt="0"/>
      <dgm:spPr/>
    </dgm:pt>
    <dgm:pt modelId="{50FF8D77-093F-470B-8B77-5A85D143CE12}" type="pres">
      <dgm:prSet presAssocID="{D331D5A4-D401-4748-8E1E-99BE241E4836}" presName="composite" presStyleCnt="0"/>
      <dgm:spPr/>
    </dgm:pt>
    <dgm:pt modelId="{DF5D4460-1D5B-4DA8-BB11-D757B1DE4AFB}" type="pres">
      <dgm:prSet presAssocID="{D331D5A4-D401-4748-8E1E-99BE241E4836}" presName="LShape" presStyleLbl="alignNode1" presStyleIdx="12" presStyleCnt="13"/>
      <dgm:spPr/>
    </dgm:pt>
    <dgm:pt modelId="{45993E29-363D-4383-A565-80B84D27ECDD}" type="pres">
      <dgm:prSet presAssocID="{D331D5A4-D401-4748-8E1E-99BE241E4836}" presName="ParentText" presStyleLbl="revTx" presStyleIdx="6" presStyleCnt="7">
        <dgm:presLayoutVars>
          <dgm:chMax val="0"/>
          <dgm:chPref val="0"/>
          <dgm:bulletEnabled val="1"/>
        </dgm:presLayoutVars>
      </dgm:prSet>
      <dgm:spPr/>
    </dgm:pt>
  </dgm:ptLst>
  <dgm:cxnLst>
    <dgm:cxn modelId="{A89FA90B-1CA4-4B04-BCE8-51C1F2C725B4}" type="presOf" srcId="{23B7F065-4D18-48B5-B09E-348699D7A266}" destId="{C302A655-33A4-4A2B-A5C8-0E5EC4BC4161}" srcOrd="0" destOrd="0" presId="urn:microsoft.com/office/officeart/2009/3/layout/StepUpProcess"/>
    <dgm:cxn modelId="{B0BC5813-5704-4B12-B867-212CDB692715}" srcId="{BFCBA8E2-7C3E-48C0-BE1C-58CF8E293918}" destId="{6300D3A3-CFDA-454F-8F33-F4C5BBDDC64C}" srcOrd="2" destOrd="0" parTransId="{E45BB276-483A-4C1B-9F1F-9D5411B15608}" sibTransId="{D6852B6C-0939-41C0-B707-511A3775A6BA}"/>
    <dgm:cxn modelId="{70810316-F4B7-4C66-9B29-80D3AEFDFCBA}" type="presOf" srcId="{D331D5A4-D401-4748-8E1E-99BE241E4836}" destId="{45993E29-363D-4383-A565-80B84D27ECDD}" srcOrd="0" destOrd="0" presId="urn:microsoft.com/office/officeart/2009/3/layout/StepUpProcess"/>
    <dgm:cxn modelId="{2064801B-A032-440F-B3C0-E42F51CD3281}" type="presOf" srcId="{6300D3A3-CFDA-454F-8F33-F4C5BBDDC64C}" destId="{4F4D8522-E833-4138-ADA8-CD8024F020F4}" srcOrd="0" destOrd="0" presId="urn:microsoft.com/office/officeart/2009/3/layout/StepUpProcess"/>
    <dgm:cxn modelId="{C560EA1D-2E87-461B-9355-CC96E48C5264}" srcId="{BFCBA8E2-7C3E-48C0-BE1C-58CF8E293918}" destId="{23B7F065-4D18-48B5-B09E-348699D7A266}" srcOrd="0" destOrd="0" parTransId="{49765ACE-EC63-439B-B9D7-2C31EFB627FF}" sibTransId="{D7F27824-FE06-4CB0-B88A-9C29AC0E30A5}"/>
    <dgm:cxn modelId="{0C567C26-6CC6-4BE8-9959-2769C09251F6}" srcId="{BFCBA8E2-7C3E-48C0-BE1C-58CF8E293918}" destId="{DB18AD55-8577-4A8C-B1CF-141CEA57673B}" srcOrd="3" destOrd="0" parTransId="{C3F7432B-52A5-419F-946C-94C6775A7354}" sibTransId="{5CA2F1A8-6193-4A10-B18D-94E8932806F6}"/>
    <dgm:cxn modelId="{E74E1A5C-62C5-4C68-8726-2FFDCB651533}" type="presOf" srcId="{3727542D-1477-4138-B2C0-BE8E17FAD10B}" destId="{F481ACF4-EFCA-4B03-88F2-9C787EE62CAD}" srcOrd="0" destOrd="0" presId="urn:microsoft.com/office/officeart/2009/3/layout/StepUpProcess"/>
    <dgm:cxn modelId="{D961FE43-8CC1-48C8-86B2-B1E2683CE293}" type="presOf" srcId="{4AD57CF0-F0B6-447E-88E9-2A01AFF4FD4B}" destId="{88D59DB5-8550-4619-8056-05DA0FF573CA}" srcOrd="0" destOrd="0" presId="urn:microsoft.com/office/officeart/2009/3/layout/StepUpProcess"/>
    <dgm:cxn modelId="{AF7F2866-3DA5-4817-8868-63178D44A0B3}" type="presOf" srcId="{DB18AD55-8577-4A8C-B1CF-141CEA57673B}" destId="{265184D8-9483-4159-831B-37EAD7F79385}" srcOrd="0" destOrd="0" presId="urn:microsoft.com/office/officeart/2009/3/layout/StepUpProcess"/>
    <dgm:cxn modelId="{2ADFB466-2066-43EC-8AC5-3F1171BEBFC9}" srcId="{BFCBA8E2-7C3E-48C0-BE1C-58CF8E293918}" destId="{3727542D-1477-4138-B2C0-BE8E17FAD10B}" srcOrd="4" destOrd="0" parTransId="{36AFF681-B9D7-4912-9B9C-E77A334C76BB}" sibTransId="{6D28EC5D-AB7D-4D71-8892-900E6BF534A2}"/>
    <dgm:cxn modelId="{CA3BDB47-00F9-428E-8E5C-1E3009D28A80}" type="presOf" srcId="{9E100075-13C2-4F60-A488-EBAD756BC3F1}" destId="{BC6760A5-4F12-472F-B57C-4DBC1C636AAC}" srcOrd="0" destOrd="0" presId="urn:microsoft.com/office/officeart/2009/3/layout/StepUpProcess"/>
    <dgm:cxn modelId="{0E9F476A-E4B5-4EA2-BC6F-5915878649FC}" srcId="{BFCBA8E2-7C3E-48C0-BE1C-58CF8E293918}" destId="{4AD57CF0-F0B6-447E-88E9-2A01AFF4FD4B}" srcOrd="1" destOrd="0" parTransId="{C37C1E7E-3D5E-4316-8E93-96B024BA71D5}" sibTransId="{2EE82291-E65C-48C9-A762-146EC1C4AB41}"/>
    <dgm:cxn modelId="{68B801B1-2160-487C-BA44-CC66B3F6C879}" srcId="{BFCBA8E2-7C3E-48C0-BE1C-58CF8E293918}" destId="{9E100075-13C2-4F60-A488-EBAD756BC3F1}" srcOrd="5" destOrd="0" parTransId="{28BD09F6-85C7-45BF-88E8-B42EEA1C52DF}" sibTransId="{AAAD9F6C-A886-4697-8389-386CEC66436C}"/>
    <dgm:cxn modelId="{3CE6F1C7-4646-4F4D-A0EB-6079A7CC4352}" type="presOf" srcId="{BFCBA8E2-7C3E-48C0-BE1C-58CF8E293918}" destId="{6E7756C8-69BC-4EE4-96FA-1238FD66B122}" srcOrd="0" destOrd="0" presId="urn:microsoft.com/office/officeart/2009/3/layout/StepUpProcess"/>
    <dgm:cxn modelId="{229FF4C7-C0A5-4017-940C-7E0A931472A0}" srcId="{BFCBA8E2-7C3E-48C0-BE1C-58CF8E293918}" destId="{D331D5A4-D401-4748-8E1E-99BE241E4836}" srcOrd="6" destOrd="0" parTransId="{46EFB172-E80C-4FCD-8EB2-8651C91D0B30}" sibTransId="{8B2CC7FE-31F2-4054-8785-112DF8DE6B2B}"/>
    <dgm:cxn modelId="{02C51071-5F36-484D-BDBE-0E36A8DFC97A}" type="presParOf" srcId="{6E7756C8-69BC-4EE4-96FA-1238FD66B122}" destId="{695CEE82-5DBE-40AE-8438-3C84CD323C72}" srcOrd="0" destOrd="0" presId="urn:microsoft.com/office/officeart/2009/3/layout/StepUpProcess"/>
    <dgm:cxn modelId="{882C5F39-180E-4213-A0CA-6F869A580FAD}" type="presParOf" srcId="{695CEE82-5DBE-40AE-8438-3C84CD323C72}" destId="{B56CEBF4-26E6-4369-AAB4-4FEC35FE6223}" srcOrd="0" destOrd="0" presId="urn:microsoft.com/office/officeart/2009/3/layout/StepUpProcess"/>
    <dgm:cxn modelId="{A456B1E0-5D1F-4085-89FB-320476ADF78A}" type="presParOf" srcId="{695CEE82-5DBE-40AE-8438-3C84CD323C72}" destId="{C302A655-33A4-4A2B-A5C8-0E5EC4BC4161}" srcOrd="1" destOrd="0" presId="urn:microsoft.com/office/officeart/2009/3/layout/StepUpProcess"/>
    <dgm:cxn modelId="{236A3C9B-0064-4D19-8EB3-61B640D9F438}" type="presParOf" srcId="{695CEE82-5DBE-40AE-8438-3C84CD323C72}" destId="{F15CCE4E-6E4C-4330-B9A6-3132971036C2}" srcOrd="2" destOrd="0" presId="urn:microsoft.com/office/officeart/2009/3/layout/StepUpProcess"/>
    <dgm:cxn modelId="{5AAAEEA8-9FE8-40C8-B4B1-4C13865DF1BA}" type="presParOf" srcId="{6E7756C8-69BC-4EE4-96FA-1238FD66B122}" destId="{81801554-8A4E-4E8C-9EBE-1535FCD44337}" srcOrd="1" destOrd="0" presId="urn:microsoft.com/office/officeart/2009/3/layout/StepUpProcess"/>
    <dgm:cxn modelId="{1A5ED758-209A-4521-8C5C-C51CEEC14258}" type="presParOf" srcId="{81801554-8A4E-4E8C-9EBE-1535FCD44337}" destId="{25C84D0B-7350-420F-919D-36DA0E0E4F87}" srcOrd="0" destOrd="0" presId="urn:microsoft.com/office/officeart/2009/3/layout/StepUpProcess"/>
    <dgm:cxn modelId="{F7B20FC1-F27F-4D27-9CAA-C5BD8F2BEE35}" type="presParOf" srcId="{6E7756C8-69BC-4EE4-96FA-1238FD66B122}" destId="{4CD392AB-E5C2-4D7C-B4F1-CE0CA4348493}" srcOrd="2" destOrd="0" presId="urn:microsoft.com/office/officeart/2009/3/layout/StepUpProcess"/>
    <dgm:cxn modelId="{849BEFED-D6B4-4096-9430-751935467565}" type="presParOf" srcId="{4CD392AB-E5C2-4D7C-B4F1-CE0CA4348493}" destId="{FDC35A7D-7BCD-4CAF-8065-27BDF0D79FEB}" srcOrd="0" destOrd="0" presId="urn:microsoft.com/office/officeart/2009/3/layout/StepUpProcess"/>
    <dgm:cxn modelId="{57361AA9-10BB-4231-9A57-A40DC7642E47}" type="presParOf" srcId="{4CD392AB-E5C2-4D7C-B4F1-CE0CA4348493}" destId="{88D59DB5-8550-4619-8056-05DA0FF573CA}" srcOrd="1" destOrd="0" presId="urn:microsoft.com/office/officeart/2009/3/layout/StepUpProcess"/>
    <dgm:cxn modelId="{43E4001D-B223-45A4-A4D4-67951168B891}" type="presParOf" srcId="{4CD392AB-E5C2-4D7C-B4F1-CE0CA4348493}" destId="{29B6A027-6C1B-420B-B170-A2AE579E59A3}" srcOrd="2" destOrd="0" presId="urn:microsoft.com/office/officeart/2009/3/layout/StepUpProcess"/>
    <dgm:cxn modelId="{8A7DFB5D-C324-4E12-9B51-111CCC3EC79E}" type="presParOf" srcId="{6E7756C8-69BC-4EE4-96FA-1238FD66B122}" destId="{C6F7206D-C0CC-4687-A32F-20897CC39D88}" srcOrd="3" destOrd="0" presId="urn:microsoft.com/office/officeart/2009/3/layout/StepUpProcess"/>
    <dgm:cxn modelId="{1B77EEEF-CEC7-4483-8A14-5A1C978A16B6}" type="presParOf" srcId="{C6F7206D-C0CC-4687-A32F-20897CC39D88}" destId="{056D9419-C752-4AF2-8ACF-B14EEC0920B0}" srcOrd="0" destOrd="0" presId="urn:microsoft.com/office/officeart/2009/3/layout/StepUpProcess"/>
    <dgm:cxn modelId="{C59D7C09-3A6C-459A-9CB5-B8A6AFAE2F60}" type="presParOf" srcId="{6E7756C8-69BC-4EE4-96FA-1238FD66B122}" destId="{00A5FF2A-C890-40CB-AA41-C1CBD49B91DD}" srcOrd="4" destOrd="0" presId="urn:microsoft.com/office/officeart/2009/3/layout/StepUpProcess"/>
    <dgm:cxn modelId="{0622125F-821E-4BA9-85F7-495AD56D6C15}" type="presParOf" srcId="{00A5FF2A-C890-40CB-AA41-C1CBD49B91DD}" destId="{AEF1FAF1-B4CB-478C-9DA0-F809C3E74B83}" srcOrd="0" destOrd="0" presId="urn:microsoft.com/office/officeart/2009/3/layout/StepUpProcess"/>
    <dgm:cxn modelId="{AAC28005-A558-469A-918C-B9169054AC5D}" type="presParOf" srcId="{00A5FF2A-C890-40CB-AA41-C1CBD49B91DD}" destId="{4F4D8522-E833-4138-ADA8-CD8024F020F4}" srcOrd="1" destOrd="0" presId="urn:microsoft.com/office/officeart/2009/3/layout/StepUpProcess"/>
    <dgm:cxn modelId="{EF05CD49-4021-4B58-9D54-2EC0E969B5D8}" type="presParOf" srcId="{00A5FF2A-C890-40CB-AA41-C1CBD49B91DD}" destId="{8184A2ED-C174-4EB2-A8C2-D26FFBE0C734}" srcOrd="2" destOrd="0" presId="urn:microsoft.com/office/officeart/2009/3/layout/StepUpProcess"/>
    <dgm:cxn modelId="{78BE7DC8-2E03-4D51-A000-7F7D8B514B40}" type="presParOf" srcId="{6E7756C8-69BC-4EE4-96FA-1238FD66B122}" destId="{FCBA99E9-00A1-4190-93D2-738EA2D1F716}" srcOrd="5" destOrd="0" presId="urn:microsoft.com/office/officeart/2009/3/layout/StepUpProcess"/>
    <dgm:cxn modelId="{16F507C1-D4F4-435F-9557-40D9CB12CF46}" type="presParOf" srcId="{FCBA99E9-00A1-4190-93D2-738EA2D1F716}" destId="{DCDF5134-7B14-4767-B587-4072D90F88A0}" srcOrd="0" destOrd="0" presId="urn:microsoft.com/office/officeart/2009/3/layout/StepUpProcess"/>
    <dgm:cxn modelId="{EF13AC20-1D98-4119-A9C3-5120AA9FD2C1}" type="presParOf" srcId="{6E7756C8-69BC-4EE4-96FA-1238FD66B122}" destId="{F1CFCF2D-D9C0-4C6E-82E9-FB9CB475C794}" srcOrd="6" destOrd="0" presId="urn:microsoft.com/office/officeart/2009/3/layout/StepUpProcess"/>
    <dgm:cxn modelId="{39CE145B-8653-455C-B4C7-C527CCDEEE0D}" type="presParOf" srcId="{F1CFCF2D-D9C0-4C6E-82E9-FB9CB475C794}" destId="{1EF177C9-E6E6-4A26-B9C8-AF12EA846E04}" srcOrd="0" destOrd="0" presId="urn:microsoft.com/office/officeart/2009/3/layout/StepUpProcess"/>
    <dgm:cxn modelId="{C36F0753-060A-4CA3-9A6E-3B3D7382EA5D}" type="presParOf" srcId="{F1CFCF2D-D9C0-4C6E-82E9-FB9CB475C794}" destId="{265184D8-9483-4159-831B-37EAD7F79385}" srcOrd="1" destOrd="0" presId="urn:microsoft.com/office/officeart/2009/3/layout/StepUpProcess"/>
    <dgm:cxn modelId="{E183AB61-A3CC-4808-B212-90C78B860C84}" type="presParOf" srcId="{F1CFCF2D-D9C0-4C6E-82E9-FB9CB475C794}" destId="{788ADC38-487E-4D78-A96C-98B1D62516A6}" srcOrd="2" destOrd="0" presId="urn:microsoft.com/office/officeart/2009/3/layout/StepUpProcess"/>
    <dgm:cxn modelId="{EF930926-7238-409A-A4AC-71F06078C0EE}" type="presParOf" srcId="{6E7756C8-69BC-4EE4-96FA-1238FD66B122}" destId="{001D015E-C6B7-412A-BC8E-E581E85E6D32}" srcOrd="7" destOrd="0" presId="urn:microsoft.com/office/officeart/2009/3/layout/StepUpProcess"/>
    <dgm:cxn modelId="{4BAB19C3-8A14-4D81-863A-E0610EED8307}" type="presParOf" srcId="{001D015E-C6B7-412A-BC8E-E581E85E6D32}" destId="{B17206E2-2363-4486-B719-25ABBAEED8E3}" srcOrd="0" destOrd="0" presId="urn:microsoft.com/office/officeart/2009/3/layout/StepUpProcess"/>
    <dgm:cxn modelId="{2FC37D35-250F-4C40-969A-03F0596E4E3B}" type="presParOf" srcId="{6E7756C8-69BC-4EE4-96FA-1238FD66B122}" destId="{E5A0E588-3F4D-45B1-8DB4-E907E2A4E7FD}" srcOrd="8" destOrd="0" presId="urn:microsoft.com/office/officeart/2009/3/layout/StepUpProcess"/>
    <dgm:cxn modelId="{3AAC021F-E0DC-4C54-9737-CE6AC44B7423}" type="presParOf" srcId="{E5A0E588-3F4D-45B1-8DB4-E907E2A4E7FD}" destId="{71D42AF5-83E9-4362-88CD-86330486FC20}" srcOrd="0" destOrd="0" presId="urn:microsoft.com/office/officeart/2009/3/layout/StepUpProcess"/>
    <dgm:cxn modelId="{1FC03D87-7733-40A2-B103-12332FB32C9E}" type="presParOf" srcId="{E5A0E588-3F4D-45B1-8DB4-E907E2A4E7FD}" destId="{F481ACF4-EFCA-4B03-88F2-9C787EE62CAD}" srcOrd="1" destOrd="0" presId="urn:microsoft.com/office/officeart/2009/3/layout/StepUpProcess"/>
    <dgm:cxn modelId="{74D38A87-C4B1-4AC0-8C84-CB1A260D01A7}" type="presParOf" srcId="{E5A0E588-3F4D-45B1-8DB4-E907E2A4E7FD}" destId="{A7605937-F6D4-42F5-BE63-0A4050C8D1FA}" srcOrd="2" destOrd="0" presId="urn:microsoft.com/office/officeart/2009/3/layout/StepUpProcess"/>
    <dgm:cxn modelId="{929B742E-4CCE-4C76-A1B5-33DF900963A5}" type="presParOf" srcId="{6E7756C8-69BC-4EE4-96FA-1238FD66B122}" destId="{D2948114-6ED2-44FC-A692-FCDD202F1789}" srcOrd="9" destOrd="0" presId="urn:microsoft.com/office/officeart/2009/3/layout/StepUpProcess"/>
    <dgm:cxn modelId="{9F9A28B5-0CE5-48A9-B620-ADB76CACB07F}" type="presParOf" srcId="{D2948114-6ED2-44FC-A692-FCDD202F1789}" destId="{E11711D5-3A9F-45A6-8D60-B6CC271B90B6}" srcOrd="0" destOrd="0" presId="urn:microsoft.com/office/officeart/2009/3/layout/StepUpProcess"/>
    <dgm:cxn modelId="{027E5B51-0C0A-4A83-96DF-61CF26616DFE}" type="presParOf" srcId="{6E7756C8-69BC-4EE4-96FA-1238FD66B122}" destId="{2C545072-43E8-4D4A-A192-40613FE93C50}" srcOrd="10" destOrd="0" presId="urn:microsoft.com/office/officeart/2009/3/layout/StepUpProcess"/>
    <dgm:cxn modelId="{0853834F-CC9A-419C-B643-0471D915748C}" type="presParOf" srcId="{2C545072-43E8-4D4A-A192-40613FE93C50}" destId="{85D309ED-FF0C-457D-A89E-6106A7BB2877}" srcOrd="0" destOrd="0" presId="urn:microsoft.com/office/officeart/2009/3/layout/StepUpProcess"/>
    <dgm:cxn modelId="{B4A80BA8-547D-4E93-98F5-8EB715A0ACEA}" type="presParOf" srcId="{2C545072-43E8-4D4A-A192-40613FE93C50}" destId="{BC6760A5-4F12-472F-B57C-4DBC1C636AAC}" srcOrd="1" destOrd="0" presId="urn:microsoft.com/office/officeart/2009/3/layout/StepUpProcess"/>
    <dgm:cxn modelId="{27E0557E-3D24-490F-8C91-C6794999BF33}" type="presParOf" srcId="{2C545072-43E8-4D4A-A192-40613FE93C50}" destId="{BCB969FB-93D4-45EE-86EA-E66906A4A7FB}" srcOrd="2" destOrd="0" presId="urn:microsoft.com/office/officeart/2009/3/layout/StepUpProcess"/>
    <dgm:cxn modelId="{73EEA834-8E52-4A6A-8E81-74B82EEB02CE}" type="presParOf" srcId="{6E7756C8-69BC-4EE4-96FA-1238FD66B122}" destId="{41A9C807-A92F-4409-BBAA-68EE4ACA3283}" srcOrd="11" destOrd="0" presId="urn:microsoft.com/office/officeart/2009/3/layout/StepUpProcess"/>
    <dgm:cxn modelId="{EDC19731-01E9-49C6-8B09-2AEA96F04122}" type="presParOf" srcId="{41A9C807-A92F-4409-BBAA-68EE4ACA3283}" destId="{D5E9AF88-ED79-4BAB-B6B4-20C589DBA860}" srcOrd="0" destOrd="0" presId="urn:microsoft.com/office/officeart/2009/3/layout/StepUpProcess"/>
    <dgm:cxn modelId="{949061A2-5060-402D-830C-E217EC5D0594}" type="presParOf" srcId="{6E7756C8-69BC-4EE4-96FA-1238FD66B122}" destId="{50FF8D77-093F-470B-8B77-5A85D143CE12}" srcOrd="12" destOrd="0" presId="urn:microsoft.com/office/officeart/2009/3/layout/StepUpProcess"/>
    <dgm:cxn modelId="{A0043332-E6D1-4BD9-A9DF-EE67A545552F}" type="presParOf" srcId="{50FF8D77-093F-470B-8B77-5A85D143CE12}" destId="{DF5D4460-1D5B-4DA8-BB11-D757B1DE4AFB}" srcOrd="0" destOrd="0" presId="urn:microsoft.com/office/officeart/2009/3/layout/StepUpProcess"/>
    <dgm:cxn modelId="{7238637C-D8E2-4A27-B260-6497C2493AE7}" type="presParOf" srcId="{50FF8D77-093F-470B-8B77-5A85D143CE12}" destId="{45993E29-363D-4383-A565-80B84D27ECDD}" srcOrd="1" destOrd="0" presId="urn:microsoft.com/office/officeart/2009/3/layout/StepUpProces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1DDB43-B3A5-4EB6-BF7E-98A7F4C49623}">
      <dsp:nvSpPr>
        <dsp:cNvPr id="0" name=""/>
        <dsp:cNvSpPr/>
      </dsp:nvSpPr>
      <dsp:spPr>
        <a:xfrm>
          <a:off x="380013" y="566277"/>
          <a:ext cx="1502604" cy="1313465"/>
        </a:xfrm>
        <a:prstGeom prst="rightArrow">
          <a:avLst>
            <a:gd name="adj1" fmla="val 70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t>Core</a:t>
          </a:r>
        </a:p>
        <a:p>
          <a:pPr marL="57150" lvl="1" indent="-57150" algn="l" defTabSz="488950">
            <a:lnSpc>
              <a:spcPct val="90000"/>
            </a:lnSpc>
            <a:spcBef>
              <a:spcPct val="0"/>
            </a:spcBef>
            <a:spcAft>
              <a:spcPct val="15000"/>
            </a:spcAft>
            <a:buChar char="•"/>
          </a:pPr>
          <a:r>
            <a:rPr lang="en-US" sz="1100" kern="1200"/>
            <a:t>Draft --&gt; Norm</a:t>
          </a:r>
        </a:p>
      </dsp:txBody>
      <dsp:txXfrm>
        <a:off x="755665" y="763297"/>
        <a:ext cx="732519" cy="919425"/>
      </dsp:txXfrm>
    </dsp:sp>
    <dsp:sp modelId="{FBF64816-809F-4822-B2AE-4C617D53B062}">
      <dsp:nvSpPr>
        <dsp:cNvPr id="0" name=""/>
        <dsp:cNvSpPr/>
      </dsp:nvSpPr>
      <dsp:spPr>
        <a:xfrm>
          <a:off x="4362" y="847358"/>
          <a:ext cx="751302" cy="751302"/>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4/2018</a:t>
          </a:r>
        </a:p>
      </dsp:txBody>
      <dsp:txXfrm>
        <a:off x="114388" y="957384"/>
        <a:ext cx="531250" cy="531250"/>
      </dsp:txXfrm>
    </dsp:sp>
    <dsp:sp modelId="{FC8D685A-7AF1-4EBB-814E-C7F2BC831D8A}">
      <dsp:nvSpPr>
        <dsp:cNvPr id="0" name=""/>
        <dsp:cNvSpPr/>
      </dsp:nvSpPr>
      <dsp:spPr>
        <a:xfrm>
          <a:off x="2103335" y="198658"/>
          <a:ext cx="2000297" cy="2048703"/>
        </a:xfrm>
        <a:prstGeom prst="rightArrow">
          <a:avLst>
            <a:gd name="adj1" fmla="val 70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Full LEAD</a:t>
          </a:r>
        </a:p>
        <a:p>
          <a:pPr marL="57150" lvl="1" indent="-57150" algn="l" defTabSz="444500">
            <a:lnSpc>
              <a:spcPct val="90000"/>
            </a:lnSpc>
            <a:spcBef>
              <a:spcPct val="0"/>
            </a:spcBef>
            <a:spcAft>
              <a:spcPct val="15000"/>
            </a:spcAft>
            <a:buChar char="•"/>
          </a:pPr>
          <a:r>
            <a:rPr lang="en-US" sz="1000" kern="1200"/>
            <a:t>Storm/Norm</a:t>
          </a:r>
        </a:p>
      </dsp:txBody>
      <dsp:txXfrm>
        <a:off x="2603410" y="505963"/>
        <a:ext cx="975144" cy="1434093"/>
      </dsp:txXfrm>
    </dsp:sp>
    <dsp:sp modelId="{F55CB9AF-AA1C-4E4C-A349-4193AB3189E9}">
      <dsp:nvSpPr>
        <dsp:cNvPr id="0" name=""/>
        <dsp:cNvSpPr/>
      </dsp:nvSpPr>
      <dsp:spPr>
        <a:xfrm>
          <a:off x="1701562" y="878710"/>
          <a:ext cx="750355" cy="729920"/>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May 2018</a:t>
          </a:r>
        </a:p>
      </dsp:txBody>
      <dsp:txXfrm>
        <a:off x="1811449" y="985604"/>
        <a:ext cx="530581" cy="516132"/>
      </dsp:txXfrm>
    </dsp:sp>
    <dsp:sp modelId="{6BE76014-BEEF-4842-A4D8-972285A56D23}">
      <dsp:nvSpPr>
        <dsp:cNvPr id="0" name=""/>
        <dsp:cNvSpPr/>
      </dsp:nvSpPr>
      <dsp:spPr>
        <a:xfrm>
          <a:off x="4203584" y="105526"/>
          <a:ext cx="2250555" cy="2249283"/>
        </a:xfrm>
        <a:prstGeom prst="rightArrow">
          <a:avLst>
            <a:gd name="adj1" fmla="val 70000"/>
            <a:gd name="adj2" fmla="val 50000"/>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Consultantcy</a:t>
          </a:r>
        </a:p>
        <a:p>
          <a:pPr marL="57150" lvl="1" indent="-57150" algn="l" defTabSz="400050">
            <a:lnSpc>
              <a:spcPct val="90000"/>
            </a:lnSpc>
            <a:spcBef>
              <a:spcPct val="0"/>
            </a:spcBef>
            <a:spcAft>
              <a:spcPct val="15000"/>
            </a:spcAft>
            <a:buChar char="•"/>
          </a:pPr>
          <a:r>
            <a:rPr lang="en-US" sz="900" kern="1200"/>
            <a:t>Storm/Norm</a:t>
          </a:r>
        </a:p>
      </dsp:txBody>
      <dsp:txXfrm>
        <a:off x="4766223" y="442918"/>
        <a:ext cx="1097145" cy="1574499"/>
      </dsp:txXfrm>
    </dsp:sp>
    <dsp:sp modelId="{B0F46B65-AE03-4CEB-9C56-97812C75E4D2}">
      <dsp:nvSpPr>
        <dsp:cNvPr id="0" name=""/>
        <dsp:cNvSpPr/>
      </dsp:nvSpPr>
      <dsp:spPr>
        <a:xfrm>
          <a:off x="3990967" y="854248"/>
          <a:ext cx="751302" cy="751302"/>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June 2018</a:t>
          </a:r>
        </a:p>
      </dsp:txBody>
      <dsp:txXfrm>
        <a:off x="4100993" y="964274"/>
        <a:ext cx="531250" cy="5312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9F0E7F-169A-4C82-B386-BF4A2410EAA4}">
      <dsp:nvSpPr>
        <dsp:cNvPr id="0" name=""/>
        <dsp:cNvSpPr/>
      </dsp:nvSpPr>
      <dsp:spPr>
        <a:xfrm>
          <a:off x="563041" y="650522"/>
          <a:ext cx="5442737" cy="2812773"/>
        </a:xfrm>
        <a:prstGeom prst="rect">
          <a:avLst/>
        </a:prstGeom>
        <a:solidFill>
          <a:schemeClr val="accent1">
            <a:tint val="50000"/>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52745C4-65A1-4393-BD17-83A1A4DF9C80}">
      <dsp:nvSpPr>
        <dsp:cNvPr id="0" name=""/>
        <dsp:cNvSpPr/>
      </dsp:nvSpPr>
      <dsp:spPr>
        <a:xfrm>
          <a:off x="725698" y="979479"/>
          <a:ext cx="2527432" cy="2406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1066800">
            <a:lnSpc>
              <a:spcPct val="90000"/>
            </a:lnSpc>
            <a:spcBef>
              <a:spcPct val="0"/>
            </a:spcBef>
            <a:spcAft>
              <a:spcPct val="35000"/>
            </a:spcAft>
            <a:buNone/>
          </a:pPr>
          <a:r>
            <a:rPr lang="en-US" sz="2400" kern="1200"/>
            <a:t>Strengths</a:t>
          </a:r>
        </a:p>
      </dsp:txBody>
      <dsp:txXfrm>
        <a:off x="725698" y="979479"/>
        <a:ext cx="2527432" cy="2406293"/>
      </dsp:txXfrm>
    </dsp:sp>
    <dsp:sp modelId="{08B192ED-C20B-47FB-ABEC-8459BED15EF4}">
      <dsp:nvSpPr>
        <dsp:cNvPr id="0" name=""/>
        <dsp:cNvSpPr/>
      </dsp:nvSpPr>
      <dsp:spPr>
        <a:xfrm>
          <a:off x="3309434" y="979479"/>
          <a:ext cx="2527432" cy="24062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1066800">
            <a:lnSpc>
              <a:spcPct val="90000"/>
            </a:lnSpc>
            <a:spcBef>
              <a:spcPct val="0"/>
            </a:spcBef>
            <a:spcAft>
              <a:spcPct val="35000"/>
            </a:spcAft>
            <a:buNone/>
          </a:pPr>
          <a:r>
            <a:rPr lang="en-US" sz="2400" kern="1200"/>
            <a:t>Weaknesses</a:t>
          </a:r>
        </a:p>
      </dsp:txBody>
      <dsp:txXfrm>
        <a:off x="3309434" y="979479"/>
        <a:ext cx="2527432" cy="2406293"/>
      </dsp:txXfrm>
    </dsp:sp>
    <dsp:sp modelId="{67934984-BE50-4704-B3BF-23835C31B692}">
      <dsp:nvSpPr>
        <dsp:cNvPr id="0" name=""/>
        <dsp:cNvSpPr/>
      </dsp:nvSpPr>
      <dsp:spPr>
        <a:xfrm>
          <a:off x="0" y="87624"/>
          <a:ext cx="1063523" cy="1063523"/>
        </a:xfrm>
        <a:prstGeom prst="plus">
          <a:avLst>
            <a:gd name="adj" fmla="val 328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801C20-3C31-44B0-BCBE-AD720BED4890}">
      <dsp:nvSpPr>
        <dsp:cNvPr id="0" name=""/>
        <dsp:cNvSpPr/>
      </dsp:nvSpPr>
      <dsp:spPr>
        <a:xfrm>
          <a:off x="5255056" y="470092"/>
          <a:ext cx="1000963" cy="343021"/>
        </a:xfrm>
        <a:prstGeom prst="rect">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349611-1A77-4D25-8D7F-0FB31AB5DD74}">
      <dsp:nvSpPr>
        <dsp:cNvPr id="0" name=""/>
        <dsp:cNvSpPr/>
      </dsp:nvSpPr>
      <dsp:spPr>
        <a:xfrm>
          <a:off x="3284410" y="984624"/>
          <a:ext cx="625" cy="2298241"/>
        </a:xfrm>
        <a:prstGeom prst="line">
          <a:avLst/>
        </a:prstGeom>
        <a:noFill/>
        <a:ln w="28575"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68EDEC-8A40-4F92-BC22-E6328CF4E825}">
      <dsp:nvSpPr>
        <dsp:cNvPr id="0" name=""/>
        <dsp:cNvSpPr/>
      </dsp:nvSpPr>
      <dsp:spPr>
        <a:xfrm>
          <a:off x="846772" y="870374"/>
          <a:ext cx="5080635" cy="2732191"/>
        </a:xfrm>
        <a:prstGeom prst="round2DiagRect">
          <a:avLst>
            <a:gd name="adj1" fmla="val 0"/>
            <a:gd name="adj2" fmla="val 16670"/>
          </a:avLst>
        </a:prstGeom>
        <a:solidFill>
          <a:schemeClr val="accent1">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CA5653-3244-4F13-BBA2-594F25225D08}">
      <dsp:nvSpPr>
        <dsp:cNvPr id="0" name=""/>
        <dsp:cNvSpPr/>
      </dsp:nvSpPr>
      <dsp:spPr>
        <a:xfrm>
          <a:off x="3387089" y="1160151"/>
          <a:ext cx="677" cy="2152636"/>
        </a:xfrm>
        <a:prstGeom prst="line">
          <a:avLst/>
        </a:prstGeom>
        <a:solidFill>
          <a:schemeClr val="accent1">
            <a:hueOff val="0"/>
            <a:satOff val="0"/>
            <a:lumOff val="0"/>
            <a:alphaOff val="0"/>
          </a:schemeClr>
        </a:solidFill>
        <a:ln w="28575"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AE00E5-056A-4C62-97F7-3D3826D2E093}">
      <dsp:nvSpPr>
        <dsp:cNvPr id="0" name=""/>
        <dsp:cNvSpPr/>
      </dsp:nvSpPr>
      <dsp:spPr>
        <a:xfrm>
          <a:off x="1016126" y="1077358"/>
          <a:ext cx="2201608" cy="231822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en-US" sz="2400" kern="1200">
              <a:solidFill>
                <a:schemeClr val="bg1"/>
              </a:solidFill>
            </a:rPr>
            <a:t>Opportunities</a:t>
          </a:r>
        </a:p>
      </dsp:txBody>
      <dsp:txXfrm>
        <a:off x="1016126" y="1077358"/>
        <a:ext cx="2201608" cy="2318223"/>
      </dsp:txXfrm>
    </dsp:sp>
    <dsp:sp modelId="{22B6CD4E-FEC6-42EE-9694-F48FE8324081}">
      <dsp:nvSpPr>
        <dsp:cNvPr id="0" name=""/>
        <dsp:cNvSpPr/>
      </dsp:nvSpPr>
      <dsp:spPr>
        <a:xfrm>
          <a:off x="3556444" y="1077358"/>
          <a:ext cx="2201608" cy="231822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91440" tIns="91440" rIns="91440" bIns="91440" numCol="1" spcCol="1270" anchor="t" anchorCtr="0">
          <a:noAutofit/>
        </a:bodyPr>
        <a:lstStyle/>
        <a:p>
          <a:pPr marL="0" lvl="0" indent="0" algn="l" defTabSz="1066800">
            <a:lnSpc>
              <a:spcPct val="90000"/>
            </a:lnSpc>
            <a:spcBef>
              <a:spcPct val="0"/>
            </a:spcBef>
            <a:spcAft>
              <a:spcPct val="35000"/>
            </a:spcAft>
            <a:buNone/>
          </a:pPr>
          <a:r>
            <a:rPr lang="en-US" sz="2400" kern="1200">
              <a:solidFill>
                <a:schemeClr val="bg1"/>
              </a:solidFill>
            </a:rPr>
            <a:t>Threats</a:t>
          </a:r>
        </a:p>
      </dsp:txBody>
      <dsp:txXfrm>
        <a:off x="3556444" y="1077358"/>
        <a:ext cx="2201608" cy="2318223"/>
      </dsp:txXfrm>
    </dsp:sp>
    <dsp:sp modelId="{F41C21F6-0E8D-4F77-A7EA-A4FE869DEB1F}">
      <dsp:nvSpPr>
        <dsp:cNvPr id="0" name=""/>
        <dsp:cNvSpPr/>
      </dsp:nvSpPr>
      <dsp:spPr>
        <a:xfrm rot="16200000">
          <a:off x="-1058830" y="1717692"/>
          <a:ext cx="2980572" cy="846772"/>
        </a:xfrm>
        <a:prstGeom prst="rightArrow">
          <a:avLst>
            <a:gd name="adj1" fmla="val 49830"/>
            <a:gd name="adj2" fmla="val 60660"/>
          </a:avLst>
        </a:prstGeom>
        <a:solidFill>
          <a:schemeClr val="accent1">
            <a:tint val="50000"/>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r" defTabSz="844550">
            <a:lnSpc>
              <a:spcPct val="90000"/>
            </a:lnSpc>
            <a:spcBef>
              <a:spcPct val="0"/>
            </a:spcBef>
            <a:spcAft>
              <a:spcPct val="35000"/>
            </a:spcAft>
            <a:buNone/>
          </a:pPr>
          <a:endParaRPr lang="en-US" sz="1900" kern="1200"/>
        </a:p>
      </dsp:txBody>
      <dsp:txXfrm>
        <a:off x="-930854" y="2058082"/>
        <a:ext cx="2724619" cy="421946"/>
      </dsp:txXfrm>
    </dsp:sp>
    <dsp:sp modelId="{0B247BB2-5745-4C9C-ABD7-7046E70D095E}">
      <dsp:nvSpPr>
        <dsp:cNvPr id="0" name=""/>
        <dsp:cNvSpPr/>
      </dsp:nvSpPr>
      <dsp:spPr>
        <a:xfrm rot="5400000">
          <a:off x="4836298" y="1811636"/>
          <a:ext cx="2980572" cy="846772"/>
        </a:xfrm>
        <a:prstGeom prst="rightArrow">
          <a:avLst>
            <a:gd name="adj1" fmla="val 49830"/>
            <a:gd name="adj2" fmla="val 60660"/>
          </a:avLst>
        </a:prstGeom>
        <a:solidFill>
          <a:schemeClr val="accent1">
            <a:tint val="50000"/>
            <a:hueOff val="0"/>
            <a:satOff val="0"/>
            <a:lumOff val="0"/>
            <a:alphaOff val="0"/>
          </a:schemeClr>
        </a:solidFill>
        <a:ln w="285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r" defTabSz="844550">
            <a:lnSpc>
              <a:spcPct val="90000"/>
            </a:lnSpc>
            <a:spcBef>
              <a:spcPct val="0"/>
            </a:spcBef>
            <a:spcAft>
              <a:spcPct val="35000"/>
            </a:spcAft>
            <a:buNone/>
          </a:pPr>
          <a:endParaRPr lang="en-US" sz="1900" kern="1200"/>
        </a:p>
      </dsp:txBody>
      <dsp:txXfrm>
        <a:off x="4964275" y="1896073"/>
        <a:ext cx="2724619" cy="4219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CEBF4-26E6-4369-AAB4-4FEC35FE6223}">
      <dsp:nvSpPr>
        <dsp:cNvPr id="0" name=""/>
        <dsp:cNvSpPr/>
      </dsp:nvSpPr>
      <dsp:spPr>
        <a:xfrm rot="5400000">
          <a:off x="145903" y="1440558"/>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302A655-33A4-4A2B-A5C8-0E5EC4BC4161}">
      <dsp:nvSpPr>
        <dsp:cNvPr id="0" name=""/>
        <dsp:cNvSpPr/>
      </dsp:nvSpPr>
      <dsp:spPr>
        <a:xfrm>
          <a:off x="73870" y="1655103"/>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April</a:t>
          </a:r>
        </a:p>
      </dsp:txBody>
      <dsp:txXfrm>
        <a:off x="73870" y="1655103"/>
        <a:ext cx="648265" cy="568242"/>
      </dsp:txXfrm>
    </dsp:sp>
    <dsp:sp modelId="{F15CCE4E-6E4C-4330-B9A6-3132971036C2}">
      <dsp:nvSpPr>
        <dsp:cNvPr id="0" name=""/>
        <dsp:cNvSpPr/>
      </dsp:nvSpPr>
      <dsp:spPr>
        <a:xfrm>
          <a:off x="599822" y="1387694"/>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C35A7D-7BCD-4CAF-8065-27BDF0D79FEB}">
      <dsp:nvSpPr>
        <dsp:cNvPr id="0" name=""/>
        <dsp:cNvSpPr/>
      </dsp:nvSpPr>
      <dsp:spPr>
        <a:xfrm rot="5400000">
          <a:off x="939507" y="1244180"/>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D59DB5-8550-4619-8056-05DA0FF573CA}">
      <dsp:nvSpPr>
        <dsp:cNvPr id="0" name=""/>
        <dsp:cNvSpPr/>
      </dsp:nvSpPr>
      <dsp:spPr>
        <a:xfrm>
          <a:off x="867474" y="1458725"/>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May</a:t>
          </a:r>
        </a:p>
      </dsp:txBody>
      <dsp:txXfrm>
        <a:off x="867474" y="1458725"/>
        <a:ext cx="648265" cy="568242"/>
      </dsp:txXfrm>
    </dsp:sp>
    <dsp:sp modelId="{29B6A027-6C1B-420B-B170-A2AE579E59A3}">
      <dsp:nvSpPr>
        <dsp:cNvPr id="0" name=""/>
        <dsp:cNvSpPr/>
      </dsp:nvSpPr>
      <dsp:spPr>
        <a:xfrm>
          <a:off x="1393425" y="1191316"/>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F1FAF1-B4CB-478C-9DA0-F809C3E74B83}">
      <dsp:nvSpPr>
        <dsp:cNvPr id="0" name=""/>
        <dsp:cNvSpPr/>
      </dsp:nvSpPr>
      <dsp:spPr>
        <a:xfrm rot="5400000">
          <a:off x="1733111" y="1047802"/>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4D8522-E833-4138-ADA8-CD8024F020F4}">
      <dsp:nvSpPr>
        <dsp:cNvPr id="0" name=""/>
        <dsp:cNvSpPr/>
      </dsp:nvSpPr>
      <dsp:spPr>
        <a:xfrm>
          <a:off x="1661078" y="1262347"/>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June</a:t>
          </a:r>
        </a:p>
      </dsp:txBody>
      <dsp:txXfrm>
        <a:off x="1661078" y="1262347"/>
        <a:ext cx="648265" cy="568242"/>
      </dsp:txXfrm>
    </dsp:sp>
    <dsp:sp modelId="{8184A2ED-C174-4EB2-A8C2-D26FFBE0C734}">
      <dsp:nvSpPr>
        <dsp:cNvPr id="0" name=""/>
        <dsp:cNvSpPr/>
      </dsp:nvSpPr>
      <dsp:spPr>
        <a:xfrm>
          <a:off x="2187029" y="994938"/>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177C9-E6E6-4A26-B9C8-AF12EA846E04}">
      <dsp:nvSpPr>
        <dsp:cNvPr id="0" name=""/>
        <dsp:cNvSpPr/>
      </dsp:nvSpPr>
      <dsp:spPr>
        <a:xfrm rot="5400000">
          <a:off x="2526715" y="851424"/>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5184D8-9483-4159-831B-37EAD7F79385}">
      <dsp:nvSpPr>
        <dsp:cNvPr id="0" name=""/>
        <dsp:cNvSpPr/>
      </dsp:nvSpPr>
      <dsp:spPr>
        <a:xfrm>
          <a:off x="2454682" y="1065969"/>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endParaRPr lang="en-US" sz="1600" kern="1200"/>
        </a:p>
      </dsp:txBody>
      <dsp:txXfrm>
        <a:off x="2454682" y="1065969"/>
        <a:ext cx="648265" cy="568242"/>
      </dsp:txXfrm>
    </dsp:sp>
    <dsp:sp modelId="{788ADC38-487E-4D78-A96C-98B1D62516A6}">
      <dsp:nvSpPr>
        <dsp:cNvPr id="0" name=""/>
        <dsp:cNvSpPr/>
      </dsp:nvSpPr>
      <dsp:spPr>
        <a:xfrm>
          <a:off x="2980633" y="798560"/>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1D42AF5-83E9-4362-88CD-86330486FC20}">
      <dsp:nvSpPr>
        <dsp:cNvPr id="0" name=""/>
        <dsp:cNvSpPr/>
      </dsp:nvSpPr>
      <dsp:spPr>
        <a:xfrm rot="5400000">
          <a:off x="3320319" y="655046"/>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1ACF4-EFCA-4B03-88F2-9C787EE62CAD}">
      <dsp:nvSpPr>
        <dsp:cNvPr id="0" name=""/>
        <dsp:cNvSpPr/>
      </dsp:nvSpPr>
      <dsp:spPr>
        <a:xfrm>
          <a:off x="3248286" y="869591"/>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endParaRPr lang="en-US" sz="1600" kern="1200"/>
        </a:p>
      </dsp:txBody>
      <dsp:txXfrm>
        <a:off x="3248286" y="869591"/>
        <a:ext cx="648265" cy="568242"/>
      </dsp:txXfrm>
    </dsp:sp>
    <dsp:sp modelId="{A7605937-F6D4-42F5-BE63-0A4050C8D1FA}">
      <dsp:nvSpPr>
        <dsp:cNvPr id="0" name=""/>
        <dsp:cNvSpPr/>
      </dsp:nvSpPr>
      <dsp:spPr>
        <a:xfrm>
          <a:off x="3774237" y="602182"/>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D309ED-FF0C-457D-A89E-6106A7BB2877}">
      <dsp:nvSpPr>
        <dsp:cNvPr id="0" name=""/>
        <dsp:cNvSpPr/>
      </dsp:nvSpPr>
      <dsp:spPr>
        <a:xfrm rot="5400000">
          <a:off x="4113923" y="458668"/>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6760A5-4F12-472F-B57C-4DBC1C636AAC}">
      <dsp:nvSpPr>
        <dsp:cNvPr id="0" name=""/>
        <dsp:cNvSpPr/>
      </dsp:nvSpPr>
      <dsp:spPr>
        <a:xfrm>
          <a:off x="4041889" y="673212"/>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Sept.</a:t>
          </a:r>
        </a:p>
      </dsp:txBody>
      <dsp:txXfrm>
        <a:off x="4041889" y="673212"/>
        <a:ext cx="648265" cy="568242"/>
      </dsp:txXfrm>
    </dsp:sp>
    <dsp:sp modelId="{BCB969FB-93D4-45EE-86EA-E66906A4A7FB}">
      <dsp:nvSpPr>
        <dsp:cNvPr id="0" name=""/>
        <dsp:cNvSpPr/>
      </dsp:nvSpPr>
      <dsp:spPr>
        <a:xfrm>
          <a:off x="4567841" y="405804"/>
          <a:ext cx="122314" cy="122314"/>
        </a:xfrm>
        <a:prstGeom prst="triangle">
          <a:avLst>
            <a:gd name="adj" fmla="val 10000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5D4460-1D5B-4DA8-BB11-D757B1DE4AFB}">
      <dsp:nvSpPr>
        <dsp:cNvPr id="0" name=""/>
        <dsp:cNvSpPr/>
      </dsp:nvSpPr>
      <dsp:spPr>
        <a:xfrm rot="5400000">
          <a:off x="4907526" y="262290"/>
          <a:ext cx="431530" cy="718056"/>
        </a:xfrm>
        <a:prstGeom prst="corner">
          <a:avLst>
            <a:gd name="adj1" fmla="val 16120"/>
            <a:gd name="adj2" fmla="val 16110"/>
          </a:avLst>
        </a:prstGeom>
        <a:solidFill>
          <a:schemeClr val="accent1">
            <a:hueOff val="0"/>
            <a:satOff val="0"/>
            <a:lumOff val="0"/>
            <a:alphaOff val="0"/>
          </a:schemeClr>
        </a:solidFill>
        <a:ln w="2857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93E29-363D-4383-A565-80B84D27ECDD}">
      <dsp:nvSpPr>
        <dsp:cNvPr id="0" name=""/>
        <dsp:cNvSpPr/>
      </dsp:nvSpPr>
      <dsp:spPr>
        <a:xfrm>
          <a:off x="4835493" y="476834"/>
          <a:ext cx="648265" cy="5682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kern="1200"/>
            <a:t>Oct.</a:t>
          </a:r>
        </a:p>
      </dsp:txBody>
      <dsp:txXfrm>
        <a:off x="4835493" y="476834"/>
        <a:ext cx="648265" cy="5682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layout3.xml><?xml version="1.0" encoding="utf-8"?>
<dgm:layoutDef xmlns:dgm="http://schemas.openxmlformats.org/drawingml/2006/diagram" xmlns:a="http://schemas.openxmlformats.org/drawingml/2006/main" uniqueId="urn:microsoft.com/office/officeart/2009/3/layout/OpposingIdeas">
  <dgm:title val=""/>
  <dgm:desc val=""/>
  <dgm:catLst>
    <dgm:cat type="relationship" pri="3400"/>
  </dgm:catLst>
  <dgm:samp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Lst>
      <dgm:cxnLst>
        <dgm:cxn modelId="30" srcId="0" destId="10" srcOrd="0" destOrd="0"/>
        <dgm:cxn modelId="12" srcId="10" destId="11" srcOrd="0" destOrd="0"/>
        <dgm:cxn modelId="40" srcId="0" destId="20" srcOrd="1" destOrd="0"/>
        <dgm:cxn modelId="22" srcId="20" destId="21" srcOrd="0" destOrd="0"/>
      </dgm:cxnLst>
      <dgm:bg/>
      <dgm:whole/>
    </dgm:dataModel>
  </dgm:clrData>
  <dgm:layoutNode name="Name0">
    <dgm:varLst>
      <dgm:chMax val="2"/>
      <dgm:dir/>
      <dgm:animOne val="branch"/>
      <dgm:animLvl val="lvl"/>
      <dgm:resizeHandles val="exact"/>
    </dgm:varLst>
    <dgm:choose name="Name1">
      <dgm:if name="Name2" axis="ch" ptType="node" func="cnt" op="lte" val="1">
        <dgm:alg type="composite">
          <dgm:param type="ar" val="0.9928"/>
        </dgm:alg>
      </dgm:if>
      <dgm:else name="Name3">
        <dgm:alg type="composite">
          <dgm:param type="ar" val="1.6364"/>
        </dgm:alg>
      </dgm:else>
    </dgm:choose>
    <dgm:shape xmlns:r="http://schemas.openxmlformats.org/officeDocument/2006/relationships" r:blip="">
      <dgm:adjLst/>
    </dgm:shape>
    <dgm:choose name="Name4">
      <dgm:if name="Name5" func="var" arg="dir" op="equ" val="norm">
        <dgm:choose name="Name6">
          <dgm:if name="Name7"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2963"/>
              <dgm:constr type="t" for="ch" forName="ChildText1" refType="h" fact="0.2722"/>
              <dgm:constr type="w" for="ch" forName="ChildText1" refType="w" fact="0.6534"/>
              <dgm:constr type="h" for="ch" forName="ChildText1" refType="h" fact="0.6682"/>
              <dgm:constr type="l" for="ch" forName="Background" refType="w" fact="0.246"/>
              <dgm:constr type="t" for="ch" forName="Background" refType="h" fact="0.2125"/>
              <dgm:constr type="w" for="ch" forName="Background" refType="w" fact="0.754"/>
              <dgm:constr type="h" for="ch" forName="Background" refType="h" fact="0.7875"/>
              <dgm:constr type="l" for="ch" forName="ParentText1" refType="w" fact="0"/>
              <dgm:constr type="t" for="ch" forName="ParentText1" refType="h" fact="0"/>
              <dgm:constr type="w" for="ch" forName="ParentText1" refType="w" fact="0.234"/>
              <dgm:constr type="h" for="ch" forName="ParentText1" refType="h" fact="0.8713"/>
              <dgm:constr type="l" for="ch" forName="ParentShape1" refType="w" fact="0"/>
              <dgm:constr type="t" for="ch" forName="ParentShape1" refType="h" fact="0"/>
              <dgm:constr type="w" for="ch" forName="ParentShape1" refType="w" fact="0.234"/>
              <dgm:constr type="h" for="ch" forName="ParentShape1" refType="h" fact="0.8713"/>
            </dgm:constrLst>
          </dgm:if>
          <dgm:else name="Name8">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l" for="ch" forName="ChildText1" refType="w" fact="0.15"/>
              <dgm:constr type="t" for="ch" forName="ChildText1" refType="h" fact="0.22"/>
              <dgm:constr type="w" for="ch" forName="ChildText1" refType="w" fact="0.325"/>
              <dgm:constr type="h" for="ch" forName="ChildText1" refType="h" fact="0.56"/>
              <dgm:constr type="l" for="ch" forName="ChildText2" refType="w" fact="0.525"/>
              <dgm:constr type="t" for="ch" forName="ChildText2" refType="h" fact="0.22"/>
              <dgm:constr type="w" for="ch" forName="ChildText2" refType="w" fact="0.325"/>
              <dgm:constr type="h" for="ch" forName="ChildText2" refType="h" fact="0.56"/>
              <dgm:constr type="l" for="ch" forName="Background" refType="w" fact="0.125"/>
              <dgm:constr type="t" for="ch" forName="Background" refType="h" fact="0.17"/>
              <dgm:constr type="w" for="ch" forName="Background" refType="w" fact="0.75"/>
              <dgm:constr type="h" for="ch" forName="Background" refType="h" fact="0.66"/>
              <dgm:constr type="l" for="ch" forName="ParentText1" refType="w" fact="0"/>
              <dgm:constr type="t" for="ch" forName="ParentText1" refType="h" fact="0"/>
              <dgm:constr type="w" for="ch" forName="ParentText1" refType="w" fact="0.125"/>
              <dgm:constr type="h" for="ch" forName="ParentText1" refType="h" fact="0.72"/>
              <dgm:constr type="l" for="ch" forName="ParentShape1" refType="w" fact="0"/>
              <dgm:constr type="t" for="ch" forName="ParentShape1" refType="h" fact="0"/>
              <dgm:constr type="w" for="ch" forName="ParentShape1" refType="w" fact="0.125"/>
              <dgm:constr type="h" for="ch" forName="ParentShape1" refType="h" fact="0.72"/>
              <dgm:constr type="l" for="ch" forName="ParentText2" refType="w" fact="0.875"/>
              <dgm:constr type="t" for="ch" forName="ParentText2" refType="h" fact="0.28"/>
              <dgm:constr type="w" for="ch" forName="ParentText2" refType="w" fact="0.125"/>
              <dgm:constr type="h" for="ch" forName="ParentText2" refType="h" fact="0.72"/>
              <dgm:constr type="l" for="ch" forName="ParentShape2" refType="w" fact="0.875"/>
              <dgm:constr type="t" for="ch" forName="ParentShape2" refType="h" fact="0.28"/>
              <dgm:constr type="w" for="ch" forName="ParentShape2" refType="w" fact="0.125"/>
              <dgm:constr type="h" for="ch" forName="ParentShape2" refType="h" fact="0.72"/>
              <dgm:constr type="l" for="ch" forName="Divider" refType="w" fact="0.5"/>
              <dgm:constr type="t" for="ch" forName="Divider" refType="h" fact="0.24"/>
              <dgm:constr type="w" for="ch" forName="Divider" refType="w" fact="0.0001"/>
              <dgm:constr type="h" for="ch" forName="Divider" refType="h" fact="0.52"/>
            </dgm:constrLst>
          </dgm:else>
        </dgm:choose>
      </dgm:if>
      <dgm:else name="Name9">
        <dgm:choose name="Name10">
          <dgm:if name="Name11" axis="ch" ptType="node" func="cnt" op="lte" val="1">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2455"/>
              <dgm:constr type="t" for="ch" forName="ChildText1" refType="h" fact="0.2651"/>
              <dgm:constr type="w" for="ch" forName="ChildText1" refType="w" fact="0.5351"/>
              <dgm:constr type="h" for="ch" forName="ChildText1" refType="h" fact="0.56"/>
              <dgm:constr type="r" for="ch" forName="Background" refType="w" fact="-0.246"/>
              <dgm:constr type="t" for="ch" forName="Background" refType="h" fact="0.2125"/>
              <dgm:constr type="w" for="ch" forName="Background" refType="w" fact="0.754"/>
              <dgm:constr type="h" for="ch" forName="Background" refType="h" fact="0.7875"/>
              <dgm:constr type="r" for="ch" forName="ParentText1" refType="w" fact="0"/>
              <dgm:constr type="t" for="ch" forName="ParentText1" refType="h" fact="0"/>
              <dgm:constr type="w" for="ch" forName="ParentText1" refType="w" fact="0.234"/>
              <dgm:constr type="h" for="ch" forName="ParentText1" refType="h" fact="0.8713"/>
              <dgm:constr type="r" for="ch" forName="ParentShape1" refType="w" fact="0"/>
              <dgm:constr type="t" for="ch" forName="ParentShape1" refType="h" fact="0"/>
              <dgm:constr type="w" for="ch" forName="ParentShape1" refType="w" fact="0.234"/>
              <dgm:constr type="h" for="ch" forName="ParentShape1" refType="h" fact="0.8713"/>
            </dgm:constrLst>
          </dgm:if>
          <dgm:else name="Name12">
            <dgm:constrLst>
              <dgm:constr type="primFontSz" for="des" forName="ParentText1" op="equ" val="65"/>
              <dgm:constr type="primFontSz" for="des" forName="ParentText2" refType="primFontSz" refFor="des" refForName="ParentText1" op="equ"/>
              <dgm:constr type="primFontSz" for="des" forName="ChildText1" op="equ" val="65"/>
              <dgm:constr type="primFontSz" for="des" forName="ChildText2" refType="primFontSz" refFor="des" refForName="ChildText1" op="equ"/>
              <dgm:constr type="r" for="ch" forName="ChildText1" refType="w" fact="-0.15"/>
              <dgm:constr type="t" for="ch" forName="ChildText1" refType="h" fact="0.22"/>
              <dgm:constr type="w" for="ch" forName="ChildText1" refType="w" fact="0.325"/>
              <dgm:constr type="h" for="ch" forName="ChildText1" refType="h" fact="0.56"/>
              <dgm:constr type="r" for="ch" forName="ChildText2" refType="w" fact="-0.525"/>
              <dgm:constr type="t" for="ch" forName="ChildText2" refType="h" fact="0.22"/>
              <dgm:constr type="w" for="ch" forName="ChildText2" refType="w" fact="0.325"/>
              <dgm:constr type="h" for="ch" forName="ChildText2" refType="h" fact="0.56"/>
              <dgm:constr type="r" for="ch" forName="Background" refType="w" fact="-0.125"/>
              <dgm:constr type="t" for="ch" forName="Background" refType="h" fact="0.17"/>
              <dgm:constr type="w" for="ch" forName="Background" refType="w" fact="0.75"/>
              <dgm:constr type="h" for="ch" forName="Background" refType="h" fact="0.66"/>
              <dgm:constr type="r" for="ch" forName="ParentText1" refType="w" fact="0"/>
              <dgm:constr type="t" for="ch" forName="ParentText1" refType="h" fact="0"/>
              <dgm:constr type="w" for="ch" forName="ParentText1" refType="w" fact="0.125"/>
              <dgm:constr type="h" for="ch" forName="ParentText1" refType="h" fact="0.72"/>
              <dgm:constr type="r" for="ch" forName="ParentShape1" refType="w" fact="0"/>
              <dgm:constr type="t" for="ch" forName="ParentShape1" refType="h" fact="0"/>
              <dgm:constr type="w" for="ch" forName="ParentShape1" refType="w" fact="0.125"/>
              <dgm:constr type="h" for="ch" forName="ParentShape1" refType="h" fact="0.72"/>
              <dgm:constr type="r" for="ch" forName="ParentText2" refType="w" fact="-0.875"/>
              <dgm:constr type="t" for="ch" forName="ParentText2" refType="h" fact="0.28"/>
              <dgm:constr type="w" for="ch" forName="ParentText2" refType="w" fact="0.125"/>
              <dgm:constr type="h" for="ch" forName="ParentText2" refType="h" fact="0.72"/>
              <dgm:constr type="r" for="ch" forName="ParentShape2" refType="w" fact="-0.875"/>
              <dgm:constr type="t" for="ch" forName="ParentShape2" refType="h" fact="0.28"/>
              <dgm:constr type="w" for="ch" forName="ParentShape2" refType="w" fact="0.125"/>
              <dgm:constr type="h" for="ch" forName="ParentShape2" refType="h" fact="0.72"/>
              <dgm:constr type="r" for="ch" forName="Divider" refType="w" fact="-0.5"/>
              <dgm:constr type="t" for="ch" forName="Divider" refType="h" fact="0.24"/>
              <dgm:constr type="w" for="ch" forName="Divider" refType="w" fact="0.0001"/>
              <dgm:constr type="h" for="ch" forName="Divider" refType="h" fact="0.52"/>
            </dgm:constrLst>
          </dgm:else>
        </dgm:choose>
      </dgm:else>
    </dgm:choose>
    <dgm:choose name="Name13">
      <dgm:if name="Name14" axis="ch" ptType="node" func="cnt" op="gte" val="1">
        <dgm:layoutNode name="Background" styleLbl="node1">
          <dgm:alg type="sp"/>
          <dgm:choose name="Name15">
            <dgm:if name="Name16" func="var" arg="dir" op="equ" val="norm">
              <dgm:shape xmlns:r="http://schemas.openxmlformats.org/officeDocument/2006/relationships" type="round2DiagRect" r:blip="">
                <dgm:adjLst>
                  <dgm:adj idx="1" val="0"/>
                  <dgm:adj idx="2" val="0.1667"/>
                </dgm:adjLst>
              </dgm:shape>
            </dgm:if>
            <dgm:else name="Name17">
              <dgm:shape xmlns:r="http://schemas.openxmlformats.org/officeDocument/2006/relationships" type="round2DiagRect" r:blip="">
                <dgm:adjLst>
                  <dgm:adj idx="1" val="0.1667"/>
                  <dgm:adj idx="2" val="0"/>
                </dgm:adjLst>
              </dgm:shape>
            </dgm:else>
          </dgm:choose>
          <dgm:presOf/>
        </dgm:layoutNode>
        <dgm:choose name="Name18">
          <dgm:if name="Name19" axis="ch" ptType="node" func="cnt" op="gte" val="2">
            <dgm:layoutNode name="Divider" styleLbl="callout">
              <dgm:alg type="sp"/>
              <dgm:shape xmlns:r="http://schemas.openxmlformats.org/officeDocument/2006/relationships" type="line" r:blip="">
                <dgm:adjLst/>
              </dgm:shape>
              <dgm:presOf/>
            </dgm:layoutNode>
          </dgm:if>
          <dgm:else name="Name20"/>
        </dgm:choose>
        <dgm:layoutNode name="ChildText1"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21">
          <dgm:if name="Name22" axis="ch" ptType="node" func="cnt" op="gte" val="2">
            <dgm:layoutNode name="ChildText2" styleLbl="revTx">
              <dgm:varLst>
                <dgm:chMax val="0"/>
                <dgm:chPref val="0"/>
                <dgm:bulletEnabled val="1"/>
              </dgm:varLst>
              <dgm:alg type="tx">
                <dgm:param type="parTxLTRAlign" val="l"/>
                <dgm:param type="txAnchorVert" val="t"/>
              </dgm:alg>
              <dgm:shape xmlns:r="http://schemas.openxmlformats.org/officeDocument/2006/relationships" type="rect" r:blip="" hideGeom="1">
                <dgm:adjLst/>
              </dgm:shape>
              <dgm:presOf axis="ch des"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3"/>
        </dgm:choose>
        <dgm:layoutNode name="ParentText1" styleLbl="revTx">
          <dgm:varLst>
            <dgm:chMax val="1"/>
            <dgm:chPref val="1"/>
          </dgm:varLst>
          <dgm:choose name="Name24">
            <dgm:if name="Name25" func="var" arg="dir" op="equ" val="norm">
              <dgm:alg type="tx">
                <dgm:param type="parTxLTRAlign" val="r"/>
                <dgm:param type="shpTxLTRAlignCh" val="r"/>
                <dgm:param type="txAnchorVertCh" val="mid"/>
                <dgm:param type="autoTxRot" val="grav"/>
              </dgm:alg>
            </dgm:if>
            <dgm:else name="Name26">
              <dgm:alg type="tx">
                <dgm:param type="parTxLTRAlign" val="l"/>
                <dgm:param type="shpTxLTRAlignCh" val="r"/>
                <dgm:param type="txAnchorVertCh" val="mid"/>
                <dgm:param type="autoTxRot" val="grav"/>
              </dgm:alg>
            </dgm:else>
          </dgm:choose>
          <dgm:choose name="Name27">
            <dgm:if name="Name28" func="var" arg="dir" op="equ" val="norm">
              <dgm:shape xmlns:r="http://schemas.openxmlformats.org/officeDocument/2006/relationships" rot="-90" type="rightArrow" r:blip="" hideGeom="1">
                <dgm:adjLst>
                  <dgm:adj idx="1" val="0.4983"/>
                  <dgm:adj idx="2" val="0.6066"/>
                </dgm:adjLst>
              </dgm:shape>
            </dgm:if>
            <dgm:else name="Name29">
              <dgm:shape xmlns:r="http://schemas.openxmlformats.org/officeDocument/2006/relationships" rot="90" type="leftArrow" r:blip="" hideGeom="1">
                <dgm:adjLst>
                  <dgm:adj idx="1" val="0.4983"/>
                  <dgm:adj idx="2" val="0.6066"/>
                </dgm:adjLst>
              </dgm:shape>
            </dgm:else>
          </dgm:choos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1" styleLbl="alignImgPlace1">
          <dgm:varLst/>
          <dgm:alg type="sp"/>
          <dgm:presOf axis="ch self" ptType="node node" st="1 1" cnt="1 0"/>
          <dgm:choose name="Name30">
            <dgm:if name="Name31" func="var" arg="dir" op="equ" val="norm">
              <dgm:shape xmlns:r="http://schemas.openxmlformats.org/officeDocument/2006/relationships" rot="-90" type="rightArrow" r:blip="">
                <dgm:adjLst>
                  <dgm:adj idx="1" val="0.4983"/>
                  <dgm:adj idx="2" val="0.6066"/>
                </dgm:adjLst>
              </dgm:shape>
            </dgm:if>
            <dgm:else name="Name32">
              <dgm:shape xmlns:r="http://schemas.openxmlformats.org/officeDocument/2006/relationships" rot="90" type="leftArrow" r:blip="">
                <dgm:adjLst>
                  <dgm:adj idx="1" val="0.4983"/>
                  <dgm:adj idx="2" val="0.6066"/>
                </dgm:adjLst>
              </dgm:shape>
            </dgm:else>
          </dgm:choose>
        </dgm:layoutNode>
        <dgm:choose name="Name33">
          <dgm:if name="Name34" axis="ch" ptType="node" func="cnt" op="gte" val="2">
            <dgm:layoutNode name="ParentText2" styleLbl="revTx">
              <dgm:varLst>
                <dgm:chMax val="1"/>
                <dgm:chPref val="1"/>
              </dgm:varLst>
              <dgm:choose name="Name35">
                <dgm:if name="Name36" func="var" arg="dir" op="equ" val="norm">
                  <dgm:alg type="tx">
                    <dgm:param type="parTxLTRAlign" val="r"/>
                    <dgm:param type="shpTxLTRAlignCh" val="r"/>
                    <dgm:param type="txAnchorVertCh" val="mid"/>
                    <dgm:param type="autoTxRot" val="grav"/>
                  </dgm:alg>
                </dgm:if>
                <dgm:else name="Name37">
                  <dgm:alg type="tx">
                    <dgm:param type="parTxLTRAlign" val="l"/>
                    <dgm:param type="shpTxLTRAlignCh" val="r"/>
                    <dgm:param type="txAnchorVertCh" val="mid"/>
                    <dgm:param type="autoTxRot" val="grav"/>
                  </dgm:alg>
                </dgm:else>
              </dgm:choose>
              <dgm:choose name="Name38">
                <dgm:if name="Name39" func="var" arg="dir" op="equ" val="norm">
                  <dgm:shape xmlns:r="http://schemas.openxmlformats.org/officeDocument/2006/relationships" rot="90" type="rightArrow" r:blip="" hideGeom="1">
                    <dgm:adjLst>
                      <dgm:adj idx="1" val="0.4983"/>
                      <dgm:adj idx="2" val="0.6066"/>
                    </dgm:adjLst>
                  </dgm:shape>
                </dgm:if>
                <dgm:else name="Name40">
                  <dgm:shape xmlns:r="http://schemas.openxmlformats.org/officeDocument/2006/relationships" rot="-90" type="leftArrow" r:blip="" hideGeom="1">
                    <dgm:adjLst>
                      <dgm:adj idx="1" val="0.4983"/>
                      <dgm:adj idx="2" val="0.6066"/>
                    </dgm:adjLst>
                  </dgm:shape>
                </dgm:else>
              </dgm:choos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Shape2" styleLbl="alignImgPlace1">
              <dgm:varLst/>
              <dgm:alg type="sp"/>
              <dgm:choose name="Name41">
                <dgm:if name="Name42" func="var" arg="dir" op="equ" val="norm">
                  <dgm:shape xmlns:r="http://schemas.openxmlformats.org/officeDocument/2006/relationships" rot="90" type="rightArrow" r:blip="">
                    <dgm:adjLst>
                      <dgm:adj idx="1" val="0.4983"/>
                      <dgm:adj idx="2" val="0.6066"/>
                    </dgm:adjLst>
                  </dgm:shape>
                </dgm:if>
                <dgm:else name="Name43">
                  <dgm:shape xmlns:r="http://schemas.openxmlformats.org/officeDocument/2006/relationships" rot="-90" type="leftArrow" r:blip="">
                    <dgm:adjLst>
                      <dgm:adj idx="1" val="0.4983"/>
                      <dgm:adj idx="2" val="0.6066"/>
                    </dgm:adjLst>
                  </dgm:shape>
                </dgm:else>
              </dgm:choose>
              <dgm:presOf axis="ch self" ptType="node node" st="2 1" cnt="1 0"/>
            </dgm:layoutNode>
          </dgm:if>
          <dgm:else name="Name44"/>
        </dgm:choose>
      </dgm:if>
      <dgm:else name="Name45"/>
    </dgm:choose>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Executive">
  <a:themeElements>
    <a:clrScheme name="Custom 224">
      <a:dk1>
        <a:sysClr val="windowText" lastClr="000000"/>
      </a:dk1>
      <a:lt1>
        <a:sysClr val="window" lastClr="FFFFFF"/>
      </a:lt1>
      <a:dk2>
        <a:srgbClr val="F3642C"/>
      </a:dk2>
      <a:lt2>
        <a:srgbClr val="E4E9EF"/>
      </a:lt2>
      <a:accent1>
        <a:srgbClr val="3F1D5A"/>
      </a:accent1>
      <a:accent2>
        <a:srgbClr val="F79E28"/>
      </a:accent2>
      <a:accent3>
        <a:srgbClr val="272063"/>
      </a:accent3>
      <a:accent4>
        <a:srgbClr val="70C6DB"/>
      </a:accent4>
      <a:accent5>
        <a:srgbClr val="214461"/>
      </a:accent5>
      <a:accent6>
        <a:srgbClr val="758085"/>
      </a:accent6>
      <a:hlink>
        <a:srgbClr val="F3642C"/>
      </a:hlink>
      <a:folHlink>
        <a:srgbClr val="B2B2B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(Executive design)</Template>
  <TotalTime>269</TotalTime>
  <Pages>18</Pages>
  <Words>2212</Words>
  <Characters>12614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Sare, Michele Vern</cp:lastModifiedBy>
  <cp:revision>58</cp:revision>
  <cp:lastPrinted>2018-04-20T06:58:00Z</cp:lastPrinted>
  <dcterms:created xsi:type="dcterms:W3CDTF">2018-04-19T22:59:00Z</dcterms:created>
  <dcterms:modified xsi:type="dcterms:W3CDTF">2018-04-20T06:59:00Z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